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="-510" w:tblpY="241"/>
        <w:tblW w:w="15383" w:type="dxa"/>
        <w:tblBorders>
          <w:top w:val="single" w:sz="2" w:space="0" w:color="F2F2F2"/>
          <w:left w:val="single" w:sz="2" w:space="0" w:color="F2F2F2"/>
          <w:bottom w:val="single" w:sz="2" w:space="0" w:color="F2F2F2"/>
          <w:right w:val="single" w:sz="2" w:space="0" w:color="F2F2F2"/>
          <w:insideH w:val="single" w:sz="6" w:space="0" w:color="F2F2F2"/>
          <w:insideV w:val="single" w:sz="6" w:space="0" w:color="F2F2F2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940"/>
        <w:gridCol w:w="4443"/>
      </w:tblGrid>
      <w:tr w:rsidR="001A4A22" w:rsidRPr="003E7FE6" w14:paraId="43C90904" w14:textId="77777777" w:rsidTr="00DC0CB3">
        <w:trPr>
          <w:trHeight w:val="1406"/>
        </w:trPr>
        <w:tc>
          <w:tcPr>
            <w:tcW w:w="10940" w:type="dxa"/>
            <w:shd w:val="clear" w:color="auto" w:fill="auto"/>
            <w:vAlign w:val="center"/>
          </w:tcPr>
          <w:p w14:paraId="554D0D7F" w14:textId="77777777" w:rsidR="001A4A22" w:rsidRPr="003E7FE6" w:rsidRDefault="00283433" w:rsidP="00283433">
            <w:pPr>
              <w:widowControl w:val="0"/>
              <w:tabs>
                <w:tab w:val="right" w:pos="9356"/>
                <w:tab w:val="left" w:pos="9498"/>
              </w:tabs>
              <w:autoSpaceDE w:val="0"/>
              <w:autoSpaceDN w:val="0"/>
              <w:adjustRightInd w:val="0"/>
              <w:spacing w:after="0" w:line="20" w:lineRule="atLeast"/>
              <w:textAlignment w:val="center"/>
              <w:rPr>
                <w:rFonts w:ascii="Verdana" w:eastAsia="Cambria" w:hAnsi="Verdana" w:cs="Times-Roman"/>
                <w:color w:val="000000"/>
                <w:sz w:val="24"/>
                <w:szCs w:val="24"/>
              </w:rPr>
            </w:pPr>
            <w:r>
              <w:rPr>
                <w:rFonts w:ascii="Verdana" w:eastAsia="Cambria" w:hAnsi="Verdana" w:cs="Times-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6BD2BA21" wp14:editId="0E3B6493">
                  <wp:extent cx="3876500" cy="86264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DBST Graphic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3672" cy="87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3" w:type="dxa"/>
            <w:shd w:val="clear" w:color="auto" w:fill="auto"/>
            <w:vAlign w:val="center"/>
          </w:tcPr>
          <w:p w14:paraId="080BB26F" w14:textId="77777777" w:rsidR="001A4A22" w:rsidRPr="00283433" w:rsidRDefault="001A4A22" w:rsidP="00283433">
            <w:pPr>
              <w:spacing w:after="0" w:line="240" w:lineRule="auto"/>
              <w:rPr>
                <w:rFonts w:ascii="Arial" w:eastAsia="Times New Roman" w:hAnsi="Arial" w:cs="Arial"/>
                <w:noProof/>
                <w:sz w:val="32"/>
                <w:szCs w:val="32"/>
              </w:rPr>
            </w:pPr>
          </w:p>
        </w:tc>
      </w:tr>
      <w:tr w:rsidR="001A4A22" w:rsidRPr="003E7FE6" w14:paraId="4A479E62" w14:textId="77777777" w:rsidTr="00DC0CB3">
        <w:trPr>
          <w:trHeight w:val="188"/>
        </w:trPr>
        <w:tc>
          <w:tcPr>
            <w:tcW w:w="15383" w:type="dxa"/>
            <w:gridSpan w:val="2"/>
            <w:shd w:val="clear" w:color="auto" w:fill="auto"/>
            <w:vAlign w:val="center"/>
          </w:tcPr>
          <w:p w14:paraId="126BBD3E" w14:textId="61900FC1" w:rsidR="001A4A22" w:rsidRPr="003E7FE6" w:rsidRDefault="008101D4" w:rsidP="00283433">
            <w:pPr>
              <w:spacing w:after="0" w:line="240" w:lineRule="auto"/>
              <w:jc w:val="center"/>
              <w:rPr>
                <w:rFonts w:eastAsia="Times New Roman" w:cs="Arial"/>
                <w:noProof/>
                <w:spacing w:val="10"/>
              </w:rPr>
            </w:pPr>
            <w:r>
              <w:rPr>
                <w:rFonts w:ascii="Calibri" w:hAnsi="Calibri" w:cs="Arial"/>
                <w:noProof/>
                <w:spacing w:val="10"/>
              </w:rPr>
              <w:t>The Offic</w:t>
            </w:r>
            <w:r w:rsidR="00D51C42">
              <w:rPr>
                <w:rFonts w:ascii="Calibri" w:hAnsi="Calibri" w:cs="Arial"/>
                <w:noProof/>
                <w:spacing w:val="10"/>
              </w:rPr>
              <w:t>e, The Green, Longwick, HP27</w:t>
            </w:r>
            <w:r w:rsidR="006915FC">
              <w:rPr>
                <w:rFonts w:ascii="Calibri" w:hAnsi="Calibri" w:cs="Arial"/>
                <w:noProof/>
                <w:spacing w:val="10"/>
              </w:rPr>
              <w:t xml:space="preserve"> 9QY.</w:t>
            </w:r>
          </w:p>
        </w:tc>
      </w:tr>
    </w:tbl>
    <w:p w14:paraId="6E2255D9" w14:textId="77777777" w:rsidR="00E639B6" w:rsidRDefault="00E639B6" w:rsidP="00DC0CB3">
      <w:pPr>
        <w:spacing w:before="120" w:after="0" w:line="240" w:lineRule="auto"/>
        <w:jc w:val="center"/>
        <w:rPr>
          <w:rFonts w:cstheme="minorHAnsi"/>
          <w:b/>
          <w:color w:val="4B4A86"/>
          <w:sz w:val="28"/>
          <w:szCs w:val="28"/>
        </w:rPr>
      </w:pPr>
    </w:p>
    <w:p w14:paraId="3893EB8C" w14:textId="64110621" w:rsidR="00DC0CB3" w:rsidRPr="00DC0CB3" w:rsidRDefault="00DC0CB3" w:rsidP="00DC0CB3">
      <w:pPr>
        <w:spacing w:before="120" w:after="0" w:line="240" w:lineRule="auto"/>
        <w:jc w:val="center"/>
        <w:rPr>
          <w:rFonts w:cstheme="minorHAnsi"/>
          <w:b/>
          <w:color w:val="4B4A86"/>
          <w:sz w:val="28"/>
          <w:szCs w:val="28"/>
        </w:rPr>
      </w:pPr>
      <w:r w:rsidRPr="00DC0CB3">
        <w:rPr>
          <w:rFonts w:cstheme="minorHAnsi"/>
          <w:b/>
          <w:color w:val="4B4A86"/>
          <w:sz w:val="28"/>
          <w:szCs w:val="28"/>
        </w:rPr>
        <w:t xml:space="preserve">Register of Business and </w:t>
      </w:r>
      <w:r w:rsidR="00E639B6">
        <w:rPr>
          <w:rFonts w:cstheme="minorHAnsi"/>
          <w:b/>
          <w:color w:val="4B4A86"/>
          <w:sz w:val="28"/>
          <w:szCs w:val="28"/>
        </w:rPr>
        <w:t xml:space="preserve">financial </w:t>
      </w:r>
      <w:r w:rsidRPr="00DC0CB3">
        <w:rPr>
          <w:rFonts w:cstheme="minorHAnsi"/>
          <w:b/>
          <w:color w:val="4B4A86"/>
          <w:sz w:val="28"/>
          <w:szCs w:val="28"/>
        </w:rPr>
        <w:t xml:space="preserve">interests of the </w:t>
      </w:r>
      <w:r w:rsidR="003015FA">
        <w:rPr>
          <w:rFonts w:cstheme="minorHAnsi"/>
          <w:b/>
          <w:color w:val="4B4A86"/>
          <w:sz w:val="28"/>
          <w:szCs w:val="28"/>
        </w:rPr>
        <w:t>Members</w:t>
      </w:r>
      <w:r w:rsidR="00A729E6">
        <w:rPr>
          <w:rFonts w:cstheme="minorHAnsi"/>
          <w:b/>
          <w:color w:val="4B4A86"/>
          <w:sz w:val="28"/>
          <w:szCs w:val="28"/>
        </w:rPr>
        <w:t xml:space="preserve"> and</w:t>
      </w:r>
      <w:r w:rsidR="003015FA">
        <w:rPr>
          <w:rFonts w:cstheme="minorHAnsi"/>
          <w:b/>
          <w:color w:val="4B4A86"/>
          <w:sz w:val="28"/>
          <w:szCs w:val="28"/>
        </w:rPr>
        <w:t xml:space="preserve"> </w:t>
      </w:r>
      <w:r w:rsidRPr="00DC0CB3">
        <w:rPr>
          <w:rFonts w:cstheme="minorHAnsi"/>
          <w:b/>
          <w:color w:val="4B4A86"/>
          <w:sz w:val="28"/>
          <w:szCs w:val="28"/>
        </w:rPr>
        <w:t>Trustees</w:t>
      </w:r>
      <w:r w:rsidR="00A729E6">
        <w:rPr>
          <w:rFonts w:cstheme="minorHAnsi"/>
          <w:b/>
          <w:color w:val="4B4A86"/>
          <w:sz w:val="28"/>
          <w:szCs w:val="28"/>
        </w:rPr>
        <w:t xml:space="preserve"> 2024</w:t>
      </w:r>
      <w:r w:rsidR="00080BDF">
        <w:rPr>
          <w:rFonts w:cstheme="minorHAnsi"/>
          <w:b/>
          <w:color w:val="4B4A86"/>
          <w:sz w:val="28"/>
          <w:szCs w:val="28"/>
        </w:rPr>
        <w:t>-25</w:t>
      </w:r>
    </w:p>
    <w:p w14:paraId="1DC01A73" w14:textId="3C5257BF" w:rsidR="00DC0CB3" w:rsidRDefault="00DC0CB3" w:rsidP="00DC0CB3">
      <w:pPr>
        <w:spacing w:after="0" w:line="240" w:lineRule="auto"/>
        <w:jc w:val="center"/>
        <w:rPr>
          <w:rFonts w:cstheme="minorHAnsi"/>
          <w:b/>
          <w:color w:val="4B4A86"/>
          <w:sz w:val="28"/>
          <w:szCs w:val="28"/>
        </w:rPr>
      </w:pPr>
    </w:p>
    <w:p w14:paraId="56B8CD0C" w14:textId="77777777" w:rsidR="006915FC" w:rsidRDefault="006915FC" w:rsidP="00DC0CB3">
      <w:pPr>
        <w:spacing w:after="0" w:line="240" w:lineRule="auto"/>
        <w:jc w:val="center"/>
        <w:rPr>
          <w:rFonts w:cstheme="minorHAnsi"/>
          <w:b/>
          <w:color w:val="4B4A86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134"/>
        <w:gridCol w:w="1418"/>
        <w:gridCol w:w="992"/>
        <w:gridCol w:w="1276"/>
        <w:gridCol w:w="1276"/>
        <w:gridCol w:w="2976"/>
        <w:gridCol w:w="1418"/>
        <w:gridCol w:w="1195"/>
      </w:tblGrid>
      <w:tr w:rsidR="00F57231" w14:paraId="37438BA4" w14:textId="77777777" w:rsidTr="00C7087B">
        <w:tc>
          <w:tcPr>
            <w:tcW w:w="2263" w:type="dxa"/>
            <w:shd w:val="clear" w:color="auto" w:fill="E5DFEC" w:themeFill="accent4" w:themeFillTint="33"/>
          </w:tcPr>
          <w:p w14:paraId="517E30A7" w14:textId="77777777" w:rsidR="003E63D2" w:rsidRDefault="003E63D2" w:rsidP="00DC0CB3">
            <w:pPr>
              <w:jc w:val="center"/>
              <w:rPr>
                <w:rFonts w:cstheme="minorHAnsi"/>
                <w:b/>
                <w:color w:val="4B4A86"/>
                <w:sz w:val="20"/>
                <w:szCs w:val="20"/>
              </w:rPr>
            </w:pPr>
            <w:r w:rsidRPr="00497F24">
              <w:rPr>
                <w:rFonts w:cstheme="minorHAnsi"/>
                <w:b/>
                <w:color w:val="4B4A86"/>
                <w:sz w:val="20"/>
                <w:szCs w:val="20"/>
              </w:rPr>
              <w:t>Name</w:t>
            </w:r>
          </w:p>
          <w:p w14:paraId="0582995F" w14:textId="553C96B7" w:rsidR="000A4604" w:rsidRPr="00497F24" w:rsidRDefault="000A4604" w:rsidP="00DC0CB3">
            <w:pPr>
              <w:jc w:val="center"/>
              <w:rPr>
                <w:rFonts w:cstheme="minorHAnsi"/>
                <w:b/>
                <w:color w:val="4B4A86"/>
                <w:sz w:val="20"/>
                <w:szCs w:val="20"/>
              </w:rPr>
            </w:pPr>
            <w:r>
              <w:rPr>
                <w:rFonts w:cstheme="minorHAnsi"/>
                <w:b/>
                <w:color w:val="4B4A86"/>
                <w:sz w:val="20"/>
                <w:szCs w:val="20"/>
              </w:rPr>
              <w:t>(full name and title</w:t>
            </w:r>
            <w:r w:rsidR="003015FA">
              <w:rPr>
                <w:rFonts w:cstheme="minorHAnsi"/>
                <w:b/>
                <w:color w:val="4B4A86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14:paraId="0465AFDA" w14:textId="77777777" w:rsidR="003E63D2" w:rsidRDefault="003E63D2" w:rsidP="00DC0CB3">
            <w:pPr>
              <w:jc w:val="center"/>
              <w:rPr>
                <w:rFonts w:cstheme="minorHAnsi"/>
                <w:b/>
                <w:color w:val="4B4A86"/>
                <w:sz w:val="20"/>
                <w:szCs w:val="20"/>
              </w:rPr>
            </w:pPr>
            <w:r w:rsidRPr="00497F24">
              <w:rPr>
                <w:rFonts w:cstheme="minorHAnsi"/>
                <w:b/>
                <w:color w:val="4B4A86"/>
                <w:sz w:val="20"/>
                <w:szCs w:val="20"/>
              </w:rPr>
              <w:t>Role</w:t>
            </w:r>
          </w:p>
          <w:p w14:paraId="7E4294A5" w14:textId="3E6D5C99" w:rsidR="003015FA" w:rsidRPr="00497F24" w:rsidRDefault="003015FA" w:rsidP="00DC0CB3">
            <w:pPr>
              <w:jc w:val="center"/>
              <w:rPr>
                <w:rFonts w:cstheme="minorHAnsi"/>
                <w:b/>
                <w:color w:val="4B4A86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5DFEC" w:themeFill="accent4" w:themeFillTint="33"/>
          </w:tcPr>
          <w:p w14:paraId="5B4D748D" w14:textId="1232E95F" w:rsidR="003E63D2" w:rsidRPr="00497F24" w:rsidRDefault="003E63D2" w:rsidP="00DC0CB3">
            <w:pPr>
              <w:jc w:val="center"/>
              <w:rPr>
                <w:rFonts w:cstheme="minorHAnsi"/>
                <w:b/>
                <w:color w:val="4B4A86"/>
                <w:sz w:val="20"/>
                <w:szCs w:val="20"/>
              </w:rPr>
            </w:pPr>
            <w:r w:rsidRPr="00497F24">
              <w:rPr>
                <w:rFonts w:cstheme="minorHAnsi"/>
                <w:b/>
                <w:color w:val="4B4A86"/>
                <w:sz w:val="20"/>
                <w:szCs w:val="20"/>
              </w:rPr>
              <w:t>Date of Appointment</w:t>
            </w:r>
          </w:p>
        </w:tc>
        <w:tc>
          <w:tcPr>
            <w:tcW w:w="992" w:type="dxa"/>
            <w:shd w:val="clear" w:color="auto" w:fill="E5DFEC" w:themeFill="accent4" w:themeFillTint="33"/>
          </w:tcPr>
          <w:p w14:paraId="457D33BE" w14:textId="2FEDD993" w:rsidR="003E63D2" w:rsidRPr="00497F24" w:rsidRDefault="00123754" w:rsidP="00DC0CB3">
            <w:pPr>
              <w:jc w:val="center"/>
              <w:rPr>
                <w:rFonts w:cstheme="minorHAnsi"/>
                <w:b/>
                <w:color w:val="4B4A86"/>
                <w:sz w:val="20"/>
                <w:szCs w:val="20"/>
              </w:rPr>
            </w:pPr>
            <w:r w:rsidRPr="00497F24">
              <w:rPr>
                <w:rFonts w:cstheme="minorHAnsi"/>
                <w:b/>
                <w:color w:val="4B4A86"/>
                <w:sz w:val="20"/>
                <w:szCs w:val="20"/>
              </w:rPr>
              <w:t>Term of office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14:paraId="6F36D6CA" w14:textId="3B00FCC5" w:rsidR="003E63D2" w:rsidRPr="00497F24" w:rsidRDefault="00123754" w:rsidP="00DC0CB3">
            <w:pPr>
              <w:jc w:val="center"/>
              <w:rPr>
                <w:rFonts w:cstheme="minorHAnsi"/>
                <w:b/>
                <w:color w:val="4B4A86"/>
                <w:sz w:val="20"/>
                <w:szCs w:val="20"/>
              </w:rPr>
            </w:pPr>
            <w:r w:rsidRPr="00497F24">
              <w:rPr>
                <w:rFonts w:cstheme="minorHAnsi"/>
                <w:b/>
                <w:color w:val="4B4A86"/>
                <w:sz w:val="20"/>
                <w:szCs w:val="20"/>
              </w:rPr>
              <w:t xml:space="preserve">Date stepped down 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14:paraId="25DAEA43" w14:textId="55645E77" w:rsidR="003E63D2" w:rsidRPr="00497F24" w:rsidRDefault="00497F24" w:rsidP="00DC0CB3">
            <w:pPr>
              <w:jc w:val="center"/>
              <w:rPr>
                <w:rFonts w:cstheme="minorHAnsi"/>
                <w:b/>
                <w:color w:val="4B4A86"/>
                <w:sz w:val="20"/>
                <w:szCs w:val="20"/>
              </w:rPr>
            </w:pPr>
            <w:r w:rsidRPr="00497F24">
              <w:rPr>
                <w:rFonts w:cstheme="minorHAnsi"/>
                <w:b/>
                <w:color w:val="4B4A86"/>
                <w:sz w:val="20"/>
                <w:szCs w:val="20"/>
              </w:rPr>
              <w:t>Appointed by</w:t>
            </w:r>
          </w:p>
        </w:tc>
        <w:tc>
          <w:tcPr>
            <w:tcW w:w="2976" w:type="dxa"/>
            <w:shd w:val="clear" w:color="auto" w:fill="E5DFEC" w:themeFill="accent4" w:themeFillTint="33"/>
          </w:tcPr>
          <w:p w14:paraId="5A59CEF3" w14:textId="033604BF" w:rsidR="003E63D2" w:rsidRPr="00497F24" w:rsidRDefault="00497F24" w:rsidP="00DC0CB3">
            <w:pPr>
              <w:jc w:val="center"/>
              <w:rPr>
                <w:rFonts w:cstheme="minorHAnsi"/>
                <w:b/>
                <w:color w:val="4B4A86"/>
                <w:sz w:val="20"/>
                <w:szCs w:val="20"/>
              </w:rPr>
            </w:pPr>
            <w:r w:rsidRPr="00497F24">
              <w:rPr>
                <w:rFonts w:cstheme="minorHAnsi"/>
                <w:b/>
                <w:color w:val="4B4A86"/>
                <w:sz w:val="20"/>
                <w:szCs w:val="20"/>
              </w:rPr>
              <w:t xml:space="preserve">Nature of </w:t>
            </w:r>
            <w:r w:rsidR="00C26BD2">
              <w:rPr>
                <w:rFonts w:cstheme="minorHAnsi"/>
                <w:b/>
                <w:color w:val="4B4A86"/>
                <w:sz w:val="20"/>
                <w:szCs w:val="20"/>
              </w:rPr>
              <w:t xml:space="preserve">relevant business or financial </w:t>
            </w:r>
            <w:r w:rsidRPr="00497F24">
              <w:rPr>
                <w:rFonts w:cstheme="minorHAnsi"/>
                <w:b/>
                <w:color w:val="4B4A86"/>
                <w:sz w:val="20"/>
                <w:szCs w:val="20"/>
              </w:rPr>
              <w:t>interest</w:t>
            </w:r>
            <w:r w:rsidR="000A205C">
              <w:rPr>
                <w:rFonts w:cstheme="minorHAnsi"/>
                <w:b/>
                <w:color w:val="4B4A86"/>
                <w:sz w:val="20"/>
                <w:szCs w:val="20"/>
              </w:rPr>
              <w:t>, including governance roles in other educational establishments</w:t>
            </w:r>
            <w:r w:rsidR="000B73C4">
              <w:rPr>
                <w:rFonts w:cstheme="minorHAnsi"/>
                <w:b/>
                <w:color w:val="4B4A86"/>
                <w:sz w:val="20"/>
                <w:szCs w:val="20"/>
              </w:rPr>
              <w:t xml:space="preserve"> and connected persons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14:paraId="42652C79" w14:textId="6E3B482E" w:rsidR="003E63D2" w:rsidRPr="00497F24" w:rsidRDefault="00497F24" w:rsidP="00DC0CB3">
            <w:pPr>
              <w:jc w:val="center"/>
              <w:rPr>
                <w:rFonts w:cstheme="minorHAnsi"/>
                <w:b/>
                <w:color w:val="4B4A86"/>
                <w:sz w:val="20"/>
                <w:szCs w:val="20"/>
              </w:rPr>
            </w:pPr>
            <w:r w:rsidRPr="00497F24">
              <w:rPr>
                <w:rFonts w:cstheme="minorHAnsi"/>
                <w:b/>
                <w:color w:val="4B4A86"/>
                <w:sz w:val="20"/>
                <w:szCs w:val="20"/>
              </w:rPr>
              <w:t xml:space="preserve">Date interest began </w:t>
            </w:r>
          </w:p>
        </w:tc>
        <w:tc>
          <w:tcPr>
            <w:tcW w:w="1195" w:type="dxa"/>
            <w:shd w:val="clear" w:color="auto" w:fill="E5DFEC" w:themeFill="accent4" w:themeFillTint="33"/>
          </w:tcPr>
          <w:p w14:paraId="3E6802E3" w14:textId="778F298C" w:rsidR="003E63D2" w:rsidRPr="00497F24" w:rsidRDefault="00497F24" w:rsidP="00DC0CB3">
            <w:pPr>
              <w:jc w:val="center"/>
              <w:rPr>
                <w:rFonts w:cstheme="minorHAnsi"/>
                <w:b/>
                <w:color w:val="4B4A86"/>
                <w:sz w:val="20"/>
                <w:szCs w:val="20"/>
              </w:rPr>
            </w:pPr>
            <w:r w:rsidRPr="00497F24">
              <w:rPr>
                <w:rFonts w:cstheme="minorHAnsi"/>
                <w:b/>
                <w:color w:val="4B4A86"/>
                <w:sz w:val="20"/>
                <w:szCs w:val="20"/>
              </w:rPr>
              <w:t>Date interest ceased (if applicable)</w:t>
            </w:r>
          </w:p>
        </w:tc>
      </w:tr>
      <w:tr w:rsidR="00497F24" w:rsidRPr="00D94F4D" w14:paraId="7B6DCAF1" w14:textId="77777777" w:rsidTr="00C7087B">
        <w:tc>
          <w:tcPr>
            <w:tcW w:w="2263" w:type="dxa"/>
          </w:tcPr>
          <w:p w14:paraId="3550EFDD" w14:textId="45163FDD" w:rsidR="003E63D2" w:rsidRPr="00D94F4D" w:rsidRDefault="00D20AF9" w:rsidP="00D20AF9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Rt Revd Dr Steven Croft </w:t>
            </w:r>
          </w:p>
        </w:tc>
        <w:tc>
          <w:tcPr>
            <w:tcW w:w="1134" w:type="dxa"/>
          </w:tcPr>
          <w:p w14:paraId="7D0ED097" w14:textId="4BDF7BC1" w:rsidR="003E63D2" w:rsidRPr="00D94F4D" w:rsidRDefault="00653069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Member</w:t>
            </w:r>
          </w:p>
        </w:tc>
        <w:tc>
          <w:tcPr>
            <w:tcW w:w="1418" w:type="dxa"/>
          </w:tcPr>
          <w:p w14:paraId="3C6532DB" w14:textId="32F408CF" w:rsidR="003E63D2" w:rsidRPr="00D94F4D" w:rsidRDefault="00653069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01/09/2017 </w:t>
            </w:r>
          </w:p>
        </w:tc>
        <w:tc>
          <w:tcPr>
            <w:tcW w:w="992" w:type="dxa"/>
          </w:tcPr>
          <w:p w14:paraId="115CDB18" w14:textId="1924090E" w:rsidR="003E63D2" w:rsidRPr="00D94F4D" w:rsidRDefault="00653069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324DF1E6" w14:textId="78476E94" w:rsidR="003E63D2" w:rsidRPr="00D94F4D" w:rsidRDefault="00DB2A47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7345D7A6" w14:textId="3A4B3CC2" w:rsidR="003E63D2" w:rsidRPr="00D94F4D" w:rsidRDefault="006B4F9B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Oxford Diocesan Board of Education</w:t>
            </w:r>
          </w:p>
        </w:tc>
        <w:tc>
          <w:tcPr>
            <w:tcW w:w="2976" w:type="dxa"/>
          </w:tcPr>
          <w:p w14:paraId="4795756E" w14:textId="77777777" w:rsidR="00DB2A47" w:rsidRPr="00DB2A47" w:rsidRDefault="00DB2A47" w:rsidP="00DB2A47">
            <w:pPr>
              <w:rPr>
                <w:rFonts w:cstheme="minorHAnsi"/>
                <w:bCs/>
                <w:color w:val="4B4A86"/>
              </w:rPr>
            </w:pPr>
            <w:r w:rsidRPr="00DB2A47">
              <w:rPr>
                <w:rFonts w:cstheme="minorHAnsi"/>
                <w:bCs/>
                <w:color w:val="4B4A86"/>
              </w:rPr>
              <w:t>Bishop of Oxford </w:t>
            </w:r>
          </w:p>
          <w:p w14:paraId="596EE600" w14:textId="24FE4BD4" w:rsidR="003E63D2" w:rsidRPr="00D94F4D" w:rsidRDefault="00DB2A47" w:rsidP="00DB2A47">
            <w:pPr>
              <w:rPr>
                <w:rFonts w:cstheme="minorHAnsi"/>
                <w:bCs/>
                <w:color w:val="4B4A86"/>
              </w:rPr>
            </w:pPr>
            <w:r w:rsidRPr="00DB2A47">
              <w:rPr>
                <w:rFonts w:cstheme="minorHAnsi"/>
                <w:bCs/>
                <w:color w:val="4B4A86"/>
              </w:rPr>
              <w:t>Member of the House of Lords </w:t>
            </w:r>
          </w:p>
        </w:tc>
        <w:tc>
          <w:tcPr>
            <w:tcW w:w="1418" w:type="dxa"/>
          </w:tcPr>
          <w:p w14:paraId="0E7A8105" w14:textId="5688DB9F" w:rsidR="003E63D2" w:rsidRPr="00D94F4D" w:rsidRDefault="00DB2A47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01/09/2017 </w:t>
            </w:r>
          </w:p>
        </w:tc>
        <w:tc>
          <w:tcPr>
            <w:tcW w:w="1195" w:type="dxa"/>
          </w:tcPr>
          <w:p w14:paraId="0CB44954" w14:textId="77777777" w:rsidR="003E63D2" w:rsidRPr="00D94F4D" w:rsidRDefault="003E63D2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</w:tr>
      <w:tr w:rsidR="00497F24" w:rsidRPr="00D94F4D" w14:paraId="624D04FE" w14:textId="77777777" w:rsidTr="00C7087B">
        <w:tc>
          <w:tcPr>
            <w:tcW w:w="2263" w:type="dxa"/>
          </w:tcPr>
          <w:p w14:paraId="3E0F7EEE" w14:textId="14C6B22D" w:rsidR="003E63D2" w:rsidRPr="00D94F4D" w:rsidRDefault="006B4F9B" w:rsidP="00D20AF9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Peter Norman </w:t>
            </w:r>
          </w:p>
        </w:tc>
        <w:tc>
          <w:tcPr>
            <w:tcW w:w="1134" w:type="dxa"/>
          </w:tcPr>
          <w:p w14:paraId="73854234" w14:textId="5182EE97" w:rsidR="003E63D2" w:rsidRPr="00D94F4D" w:rsidRDefault="006B4F9B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Member</w:t>
            </w:r>
          </w:p>
        </w:tc>
        <w:tc>
          <w:tcPr>
            <w:tcW w:w="1418" w:type="dxa"/>
          </w:tcPr>
          <w:p w14:paraId="5A49CB9C" w14:textId="5E1C96A0" w:rsidR="003E63D2" w:rsidRPr="00D94F4D" w:rsidRDefault="006B4F9B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01/09/2017 </w:t>
            </w:r>
          </w:p>
        </w:tc>
        <w:tc>
          <w:tcPr>
            <w:tcW w:w="992" w:type="dxa"/>
          </w:tcPr>
          <w:p w14:paraId="5C15104A" w14:textId="13AFC9B3" w:rsidR="003E63D2" w:rsidRPr="00D94F4D" w:rsidRDefault="006B4F9B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2F1EC0F3" w14:textId="01DC7F80" w:rsidR="003E63D2" w:rsidRPr="00D94F4D" w:rsidRDefault="006B4F9B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49DCEA7E" w14:textId="368A02CA" w:rsidR="003E63D2" w:rsidRPr="00D94F4D" w:rsidRDefault="006B4F9B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Oxford Diocesan Board of Education</w:t>
            </w:r>
          </w:p>
        </w:tc>
        <w:tc>
          <w:tcPr>
            <w:tcW w:w="2976" w:type="dxa"/>
          </w:tcPr>
          <w:p w14:paraId="3E89E2DC" w14:textId="3F32477C" w:rsidR="002D2E89" w:rsidRPr="002D2E89" w:rsidRDefault="002D2E89" w:rsidP="002D2E89">
            <w:pPr>
              <w:rPr>
                <w:rFonts w:cstheme="minorHAnsi"/>
                <w:bCs/>
                <w:color w:val="4B4A86"/>
              </w:rPr>
            </w:pPr>
            <w:r w:rsidRPr="002D2E89">
              <w:rPr>
                <w:rFonts w:cstheme="minorHAnsi"/>
                <w:bCs/>
                <w:color w:val="4B4A86"/>
              </w:rPr>
              <w:t>Member of The Warriner MAT </w:t>
            </w:r>
          </w:p>
          <w:p w14:paraId="4AD0EA43" w14:textId="77777777" w:rsidR="002D2E89" w:rsidRPr="002D2E89" w:rsidRDefault="002D2E89" w:rsidP="002D2E89">
            <w:pPr>
              <w:rPr>
                <w:rFonts w:cstheme="minorHAnsi"/>
                <w:bCs/>
                <w:color w:val="4B4A86"/>
              </w:rPr>
            </w:pPr>
            <w:r w:rsidRPr="002D2E89">
              <w:rPr>
                <w:rFonts w:cstheme="minorHAnsi"/>
                <w:bCs/>
                <w:color w:val="4B4A86"/>
              </w:rPr>
              <w:t>Member of Oxford Diocese Board of Education </w:t>
            </w:r>
          </w:p>
          <w:p w14:paraId="3B1CB0CD" w14:textId="77777777" w:rsidR="003E63D2" w:rsidRPr="00D94F4D" w:rsidRDefault="003E63D2" w:rsidP="00DB2A47">
            <w:pPr>
              <w:rPr>
                <w:rFonts w:cstheme="minorHAnsi"/>
                <w:bCs/>
                <w:color w:val="4B4A86"/>
              </w:rPr>
            </w:pPr>
          </w:p>
        </w:tc>
        <w:tc>
          <w:tcPr>
            <w:tcW w:w="1418" w:type="dxa"/>
          </w:tcPr>
          <w:p w14:paraId="56B777D2" w14:textId="021C690A" w:rsidR="003E63D2" w:rsidRPr="00D94F4D" w:rsidRDefault="002D2E89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01/09/2017 </w:t>
            </w:r>
          </w:p>
        </w:tc>
        <w:tc>
          <w:tcPr>
            <w:tcW w:w="1195" w:type="dxa"/>
          </w:tcPr>
          <w:p w14:paraId="577C9AD7" w14:textId="77777777" w:rsidR="003E63D2" w:rsidRPr="00D94F4D" w:rsidRDefault="003E63D2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</w:tr>
      <w:tr w:rsidR="00497F24" w:rsidRPr="00D94F4D" w14:paraId="4EC159C4" w14:textId="77777777" w:rsidTr="00C7087B">
        <w:tc>
          <w:tcPr>
            <w:tcW w:w="2263" w:type="dxa"/>
          </w:tcPr>
          <w:p w14:paraId="294958D4" w14:textId="0920336C" w:rsidR="00333DE5" w:rsidRPr="00333DE5" w:rsidRDefault="00A7264C" w:rsidP="00333DE5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Gordon Joyner</w:t>
            </w:r>
            <w:r w:rsidR="00F66970" w:rsidRPr="00D94F4D">
              <w:rPr>
                <w:rFonts w:cstheme="minorHAnsi"/>
                <w:bCs/>
                <w:color w:val="4B4A86"/>
              </w:rPr>
              <w:t xml:space="preserve">- </w:t>
            </w:r>
            <w:r w:rsidR="00F66970" w:rsidRPr="00D94F4D">
              <w:rPr>
                <w:rFonts w:cstheme="minorHAnsi"/>
                <w:bCs/>
                <w:i/>
                <w:iCs/>
                <w:color w:val="4B4A86"/>
              </w:rPr>
              <w:t xml:space="preserve">current named officer acting corporately for </w:t>
            </w:r>
            <w:r w:rsidR="00333DE5" w:rsidRPr="00333DE5">
              <w:rPr>
                <w:rFonts w:cstheme="minorHAnsi"/>
                <w:b/>
                <w:i/>
                <w:iCs/>
                <w:color w:val="4B4A86"/>
              </w:rPr>
              <w:t>Oxford Diocesan Board of Educ</w:t>
            </w:r>
            <w:r w:rsidR="00F66970" w:rsidRPr="00D94F4D">
              <w:rPr>
                <w:rFonts w:cstheme="minorHAnsi"/>
                <w:b/>
                <w:i/>
                <w:iCs/>
                <w:color w:val="4B4A86"/>
              </w:rPr>
              <w:t>ation</w:t>
            </w:r>
            <w:r w:rsidR="00333DE5" w:rsidRPr="00333DE5">
              <w:rPr>
                <w:rFonts w:cstheme="minorHAnsi"/>
                <w:bCs/>
                <w:i/>
                <w:iCs/>
                <w:color w:val="4B4A86"/>
              </w:rPr>
              <w:t xml:space="preserve"> </w:t>
            </w:r>
          </w:p>
          <w:p w14:paraId="60A2CE2C" w14:textId="34610F76" w:rsidR="003E63D2" w:rsidRPr="00D94F4D" w:rsidRDefault="003E63D2" w:rsidP="00D20AF9">
            <w:pPr>
              <w:rPr>
                <w:rFonts w:cstheme="minorHAnsi"/>
                <w:bCs/>
                <w:color w:val="4B4A86"/>
              </w:rPr>
            </w:pPr>
          </w:p>
        </w:tc>
        <w:tc>
          <w:tcPr>
            <w:tcW w:w="1134" w:type="dxa"/>
          </w:tcPr>
          <w:p w14:paraId="60CC61E6" w14:textId="2D60FC3E" w:rsidR="003E63D2" w:rsidRPr="00D94F4D" w:rsidRDefault="00333DE5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Member</w:t>
            </w:r>
          </w:p>
        </w:tc>
        <w:tc>
          <w:tcPr>
            <w:tcW w:w="1418" w:type="dxa"/>
          </w:tcPr>
          <w:p w14:paraId="1BD48E52" w14:textId="75E168CE" w:rsidR="003E63D2" w:rsidRPr="00D94F4D" w:rsidRDefault="00333DE5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01/09/2017 </w:t>
            </w:r>
          </w:p>
        </w:tc>
        <w:tc>
          <w:tcPr>
            <w:tcW w:w="992" w:type="dxa"/>
          </w:tcPr>
          <w:p w14:paraId="4464AA7E" w14:textId="63AA5758" w:rsidR="003E63D2" w:rsidRPr="00D94F4D" w:rsidRDefault="00333DE5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64ED8148" w14:textId="0F509A22" w:rsidR="003E63D2" w:rsidRPr="00D94F4D" w:rsidRDefault="00333DE5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06859B60" w14:textId="6B5D91DE" w:rsidR="003E63D2" w:rsidRPr="00D94F4D" w:rsidRDefault="00333DE5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Oxford Diocesan Board of Education</w:t>
            </w:r>
          </w:p>
        </w:tc>
        <w:tc>
          <w:tcPr>
            <w:tcW w:w="2976" w:type="dxa"/>
          </w:tcPr>
          <w:p w14:paraId="475845EB" w14:textId="77777777" w:rsidR="003E63D2" w:rsidRPr="00D94F4D" w:rsidRDefault="00A729E6" w:rsidP="00DB2A4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Employee of Oxford Diocesan Board of Education- corporate representation of ODBE as required with any diocesan schools or academies. </w:t>
            </w:r>
          </w:p>
          <w:p w14:paraId="0B77753D" w14:textId="77777777" w:rsidR="00A05D31" w:rsidRPr="00D94F4D" w:rsidRDefault="004E3FD8" w:rsidP="004E3FD8">
            <w:pPr>
              <w:rPr>
                <w:rFonts w:cstheme="minorHAnsi"/>
                <w:bCs/>
                <w:color w:val="4B4A86"/>
              </w:rPr>
            </w:pPr>
            <w:r w:rsidRPr="004E3FD8">
              <w:rPr>
                <w:rFonts w:cstheme="minorHAnsi"/>
                <w:bCs/>
                <w:color w:val="4B4A86"/>
              </w:rPr>
              <w:t>Director- ODST</w:t>
            </w:r>
            <w:r w:rsidR="00A05D31" w:rsidRPr="00D94F4D">
              <w:rPr>
                <w:rFonts w:cstheme="minorHAnsi"/>
                <w:bCs/>
                <w:color w:val="4B4A86"/>
              </w:rPr>
              <w:t>.</w:t>
            </w:r>
          </w:p>
          <w:p w14:paraId="3BE92BBE" w14:textId="69D18FB6" w:rsidR="004E3FD8" w:rsidRPr="004E3FD8" w:rsidRDefault="00A05D31" w:rsidP="004E3FD8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ODBE provides various services to ODBST on the “at cost” principle.  It also provides a SLA to nearly all of its 284 schools. </w:t>
            </w:r>
            <w:r w:rsidR="004E3FD8" w:rsidRPr="004E3FD8">
              <w:rPr>
                <w:rFonts w:cstheme="minorHAnsi"/>
                <w:bCs/>
                <w:color w:val="4B4A86"/>
              </w:rPr>
              <w:t> </w:t>
            </w:r>
          </w:p>
          <w:p w14:paraId="7B3FE173" w14:textId="2E6EFB8D" w:rsidR="004E3FD8" w:rsidRPr="00D94F4D" w:rsidRDefault="004E3FD8" w:rsidP="004E3FD8">
            <w:pPr>
              <w:rPr>
                <w:rFonts w:cstheme="minorHAnsi"/>
                <w:bCs/>
                <w:color w:val="4B4A86"/>
              </w:rPr>
            </w:pPr>
            <w:r w:rsidRPr="004E3FD8">
              <w:rPr>
                <w:rFonts w:cstheme="minorHAnsi"/>
                <w:bCs/>
                <w:color w:val="4B4A86"/>
              </w:rPr>
              <w:lastRenderedPageBreak/>
              <w:t>Member of Chiltern Hills Academy, Ashley Hill, Aylesbury Vale Academy</w:t>
            </w:r>
            <w:r w:rsidR="00BD6B51" w:rsidRPr="00D94F4D">
              <w:rPr>
                <w:rFonts w:cstheme="minorHAnsi"/>
                <w:bCs/>
                <w:color w:val="4B4A86"/>
              </w:rPr>
              <w:t>.</w:t>
            </w:r>
          </w:p>
          <w:p w14:paraId="4EA65AC9" w14:textId="4CBC7175" w:rsidR="004E3FD8" w:rsidRPr="00D94F4D" w:rsidRDefault="00BD6B51" w:rsidP="00DB2A4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Trustee of CSMV (Wantage) - charity </w:t>
            </w:r>
          </w:p>
        </w:tc>
        <w:tc>
          <w:tcPr>
            <w:tcW w:w="1418" w:type="dxa"/>
          </w:tcPr>
          <w:p w14:paraId="73966F60" w14:textId="696DC2B8" w:rsidR="00BD6B51" w:rsidRPr="00D94F4D" w:rsidRDefault="00A729E6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lastRenderedPageBreak/>
              <w:t>01/09/</w:t>
            </w:r>
            <w:r w:rsidR="00F66970" w:rsidRPr="00D94F4D">
              <w:rPr>
                <w:rFonts w:cstheme="minorHAnsi"/>
                <w:bCs/>
                <w:color w:val="4B4A86"/>
              </w:rPr>
              <w:t>1993</w:t>
            </w:r>
          </w:p>
          <w:p w14:paraId="25F8D81F" w14:textId="77777777" w:rsidR="00BD6B51" w:rsidRPr="00D94F4D" w:rsidRDefault="00BD6B5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36EC0B77" w14:textId="77777777" w:rsidR="00BD6B51" w:rsidRPr="00D94F4D" w:rsidRDefault="00BD6B5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1BE1F75E" w14:textId="77777777" w:rsidR="00BD6B51" w:rsidRPr="00D94F4D" w:rsidRDefault="00BD6B5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72139669" w14:textId="77777777" w:rsidR="00BD6B51" w:rsidRPr="00D94F4D" w:rsidRDefault="00BD6B5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275813B0" w14:textId="77777777" w:rsidR="00BD6B51" w:rsidRPr="00D94F4D" w:rsidRDefault="00BD6B5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5ED828F3" w14:textId="77777777" w:rsidR="00BD6B51" w:rsidRPr="00D94F4D" w:rsidRDefault="00BD6B5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3564BD7F" w14:textId="77777777" w:rsidR="00BD6B51" w:rsidRPr="00D94F4D" w:rsidRDefault="00BD6B5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6EDF001B" w14:textId="77777777" w:rsidR="00A05D31" w:rsidRPr="00D94F4D" w:rsidRDefault="00A05D3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280981AB" w14:textId="77777777" w:rsidR="00A05D31" w:rsidRPr="00D94F4D" w:rsidRDefault="00A05D3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5F597E1C" w14:textId="77777777" w:rsidR="00A05D31" w:rsidRPr="00D94F4D" w:rsidRDefault="00A05D3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6A47C3A3" w14:textId="77777777" w:rsidR="00A05D31" w:rsidRPr="00D94F4D" w:rsidRDefault="00A05D3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6EC29F18" w14:textId="77777777" w:rsidR="00A05D31" w:rsidRPr="00D94F4D" w:rsidRDefault="00A05D3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7F27B1FD" w14:textId="77777777" w:rsidR="00BD6B51" w:rsidRPr="00D94F4D" w:rsidRDefault="00BD6B51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5EF5B19A" w14:textId="5C5E324F" w:rsidR="003E63D2" w:rsidRPr="00D94F4D" w:rsidRDefault="0032798F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May 2024</w:t>
            </w:r>
            <w:r w:rsidR="00A729E6" w:rsidRPr="00D94F4D">
              <w:rPr>
                <w:rFonts w:cstheme="minorHAnsi"/>
                <w:bCs/>
                <w:color w:val="4B4A86"/>
              </w:rPr>
              <w:t> </w:t>
            </w:r>
          </w:p>
        </w:tc>
        <w:tc>
          <w:tcPr>
            <w:tcW w:w="1195" w:type="dxa"/>
          </w:tcPr>
          <w:p w14:paraId="12AB3FF5" w14:textId="77777777" w:rsidR="003E63D2" w:rsidRPr="00D94F4D" w:rsidRDefault="003E63D2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</w:tr>
      <w:tr w:rsidR="00497F24" w:rsidRPr="00D94F4D" w14:paraId="50A1A664" w14:textId="77777777" w:rsidTr="00E55CA1">
        <w:tc>
          <w:tcPr>
            <w:tcW w:w="2263" w:type="dxa"/>
            <w:shd w:val="clear" w:color="auto" w:fill="F2F2F2" w:themeFill="background1" w:themeFillShade="F2"/>
          </w:tcPr>
          <w:p w14:paraId="6A9DA425" w14:textId="5C49DFE3" w:rsidR="003E63D2" w:rsidRPr="00E55CA1" w:rsidRDefault="00080BDF" w:rsidP="00D20AF9">
            <w:pPr>
              <w:rPr>
                <w:rFonts w:cstheme="minorHAnsi"/>
                <w:b/>
                <w:i/>
                <w:iCs/>
                <w:color w:val="4B4A86"/>
              </w:rPr>
            </w:pPr>
            <w:r w:rsidRPr="00E55CA1">
              <w:rPr>
                <w:rFonts w:cstheme="minorHAnsi"/>
                <w:b/>
                <w:i/>
                <w:iCs/>
                <w:color w:val="4B4A86"/>
              </w:rPr>
              <w:t>Malcolm Peckham 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AF0784" w14:textId="665A0724" w:rsidR="003E63D2" w:rsidRPr="00E55CA1" w:rsidRDefault="00080BDF" w:rsidP="00D94F4D">
            <w:pPr>
              <w:jc w:val="center"/>
              <w:rPr>
                <w:rFonts w:cstheme="minorHAnsi"/>
                <w:b/>
                <w:i/>
                <w:iCs/>
                <w:color w:val="4B4A86"/>
              </w:rPr>
            </w:pPr>
            <w:r w:rsidRPr="00E55CA1">
              <w:rPr>
                <w:rFonts w:cstheme="minorHAnsi"/>
                <w:b/>
                <w:i/>
                <w:iCs/>
                <w:color w:val="4B4A86"/>
              </w:rPr>
              <w:t>Member</w:t>
            </w:r>
            <w:r w:rsidR="00D94F4D" w:rsidRPr="00E55CA1">
              <w:rPr>
                <w:rFonts w:cstheme="minorHAnsi"/>
                <w:b/>
                <w:i/>
                <w:iCs/>
                <w:color w:val="4B4A86"/>
              </w:rPr>
              <w:t>- Resigned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21C03842" w14:textId="78FB4C6D" w:rsidR="003E63D2" w:rsidRPr="00E55CA1" w:rsidRDefault="00C279A2" w:rsidP="00DC0CB3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  <w:r w:rsidRPr="00E55CA1">
              <w:rPr>
                <w:rFonts w:cstheme="minorHAnsi"/>
                <w:bCs/>
                <w:i/>
                <w:iCs/>
                <w:color w:val="4B4A86"/>
              </w:rPr>
              <w:t>05/12/2022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663B05A1" w14:textId="6EAD15BC" w:rsidR="003E63D2" w:rsidRPr="00E55CA1" w:rsidRDefault="00C279A2" w:rsidP="00DC0CB3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  <w:r w:rsidRPr="00E55CA1">
              <w:rPr>
                <w:rFonts w:cstheme="minorHAnsi"/>
                <w:bCs/>
                <w:i/>
                <w:iCs/>
                <w:color w:val="4B4A86"/>
              </w:rPr>
              <w:t>N/A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0153E089" w14:textId="666440B6" w:rsidR="003E63D2" w:rsidRPr="00E55CA1" w:rsidRDefault="008B1BE2" w:rsidP="00DC0CB3">
            <w:pPr>
              <w:jc w:val="center"/>
              <w:rPr>
                <w:rFonts w:cstheme="minorHAnsi"/>
                <w:b/>
                <w:i/>
                <w:iCs/>
                <w:color w:val="4B4A86"/>
              </w:rPr>
            </w:pPr>
            <w:r w:rsidRPr="00E55CA1">
              <w:rPr>
                <w:rFonts w:cstheme="minorHAnsi"/>
                <w:b/>
                <w:i/>
                <w:iCs/>
                <w:color w:val="4B4A86"/>
              </w:rPr>
              <w:t>10/6/2024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09D9A298" w14:textId="6A88FD95" w:rsidR="003E63D2" w:rsidRPr="00E55CA1" w:rsidRDefault="00C27E6E" w:rsidP="00DC0CB3">
            <w:pPr>
              <w:jc w:val="center"/>
              <w:rPr>
                <w:rFonts w:cstheme="minorHAnsi"/>
                <w:b/>
                <w:i/>
                <w:iCs/>
                <w:color w:val="4B4A86"/>
              </w:rPr>
            </w:pPr>
            <w:r w:rsidRPr="00E55CA1">
              <w:rPr>
                <w:rFonts w:cstheme="minorHAnsi"/>
                <w:bCs/>
                <w:i/>
                <w:iCs/>
                <w:color w:val="4B4A86"/>
              </w:rPr>
              <w:t>Oxford Diocesan Board of Education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14:paraId="5BFACB3A" w14:textId="77777777" w:rsidR="00C27E6E" w:rsidRPr="00C27E6E" w:rsidRDefault="00C27E6E" w:rsidP="00C27E6E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C27E6E">
              <w:rPr>
                <w:rFonts w:cstheme="minorHAnsi"/>
                <w:bCs/>
                <w:i/>
                <w:iCs/>
                <w:color w:val="4B4A86"/>
              </w:rPr>
              <w:t>Lifetime Supplemental Magistrate </w:t>
            </w:r>
          </w:p>
          <w:p w14:paraId="3F535FA4" w14:textId="77777777" w:rsidR="00C27E6E" w:rsidRPr="00C27E6E" w:rsidRDefault="00C27E6E" w:rsidP="00C27E6E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C27E6E">
              <w:rPr>
                <w:rFonts w:cstheme="minorHAnsi"/>
                <w:bCs/>
                <w:i/>
                <w:iCs/>
                <w:color w:val="4B4A86"/>
              </w:rPr>
              <w:t>Fellow of Royal Society of Arts </w:t>
            </w:r>
          </w:p>
          <w:p w14:paraId="545AD21D" w14:textId="77777777" w:rsidR="004E3FD8" w:rsidRPr="00E55CA1" w:rsidRDefault="00C27E6E" w:rsidP="00C27E6E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C27E6E">
              <w:rPr>
                <w:rFonts w:cstheme="minorHAnsi"/>
                <w:bCs/>
                <w:i/>
                <w:iCs/>
                <w:color w:val="4B4A86"/>
              </w:rPr>
              <w:t>Member Marylebone Cricket Club</w:t>
            </w:r>
            <w:r w:rsidR="004E3FD8" w:rsidRPr="00E55CA1">
              <w:rPr>
                <w:rFonts w:cstheme="minorHAnsi"/>
                <w:bCs/>
                <w:i/>
                <w:iCs/>
                <w:color w:val="4B4A86"/>
              </w:rPr>
              <w:t>.</w:t>
            </w:r>
          </w:p>
          <w:p w14:paraId="4000E523" w14:textId="77777777" w:rsidR="004E3FD8" w:rsidRPr="004E3FD8" w:rsidRDefault="004E3FD8" w:rsidP="004E3FD8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4E3FD8">
              <w:rPr>
                <w:rFonts w:cstheme="minorHAnsi"/>
                <w:bCs/>
                <w:i/>
                <w:iCs/>
                <w:color w:val="4B4A86"/>
              </w:rPr>
              <w:t>Trustee- Wycombe Child Contact Centre </w:t>
            </w:r>
          </w:p>
          <w:p w14:paraId="696564DB" w14:textId="77777777" w:rsidR="003633E2" w:rsidRPr="00E55CA1" w:rsidRDefault="004E3FD8" w:rsidP="00C27E6E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4E3FD8">
              <w:rPr>
                <w:rFonts w:cstheme="minorHAnsi"/>
                <w:bCs/>
                <w:i/>
                <w:iCs/>
                <w:color w:val="4B4A86"/>
              </w:rPr>
              <w:t>Trustee- London School of Theology </w:t>
            </w:r>
          </w:p>
          <w:p w14:paraId="7D3F44E2" w14:textId="2AC3E957" w:rsidR="003E63D2" w:rsidRPr="00E55CA1" w:rsidRDefault="003633E2" w:rsidP="00DB2A47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E55CA1">
              <w:rPr>
                <w:rFonts w:cstheme="minorHAnsi"/>
                <w:bCs/>
                <w:i/>
                <w:iCs/>
                <w:color w:val="4B4A86"/>
              </w:rPr>
              <w:t>Connected persons: Rachel Chapman (daughter) Headteacher Chiltern Wood School </w:t>
            </w:r>
            <w:r w:rsidR="00C27E6E" w:rsidRPr="00C27E6E">
              <w:rPr>
                <w:rFonts w:cstheme="minorHAnsi"/>
                <w:bCs/>
                <w:i/>
                <w:iCs/>
                <w:color w:val="4B4A86"/>
              </w:rPr>
              <w:t> 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7F42891F" w14:textId="1120BDC5" w:rsidR="003E63D2" w:rsidRPr="00E55CA1" w:rsidRDefault="00C27E6E" w:rsidP="00DC0CB3">
            <w:pPr>
              <w:jc w:val="center"/>
              <w:rPr>
                <w:rFonts w:cstheme="minorHAnsi"/>
                <w:b/>
                <w:i/>
                <w:iCs/>
                <w:color w:val="4B4A86"/>
              </w:rPr>
            </w:pPr>
            <w:r w:rsidRPr="00E55CA1">
              <w:rPr>
                <w:rFonts w:cstheme="minorHAnsi"/>
                <w:bCs/>
                <w:i/>
                <w:iCs/>
                <w:color w:val="4B4A86"/>
              </w:rPr>
              <w:t>05/12/2022</w:t>
            </w:r>
          </w:p>
        </w:tc>
        <w:tc>
          <w:tcPr>
            <w:tcW w:w="1195" w:type="dxa"/>
            <w:shd w:val="clear" w:color="auto" w:fill="F2F2F2" w:themeFill="background1" w:themeFillShade="F2"/>
          </w:tcPr>
          <w:p w14:paraId="36936BF7" w14:textId="3C883A40" w:rsidR="003E63D2" w:rsidRPr="00E55CA1" w:rsidRDefault="00C27E6E" w:rsidP="00DC0CB3">
            <w:pPr>
              <w:jc w:val="center"/>
              <w:rPr>
                <w:rFonts w:cstheme="minorHAnsi"/>
                <w:b/>
                <w:i/>
                <w:iCs/>
                <w:color w:val="4B4A86"/>
              </w:rPr>
            </w:pPr>
            <w:r w:rsidRPr="00E55CA1">
              <w:rPr>
                <w:rFonts w:cstheme="minorHAnsi"/>
                <w:bCs/>
                <w:i/>
                <w:iCs/>
                <w:color w:val="4B4A86"/>
              </w:rPr>
              <w:t>10/6/2024</w:t>
            </w:r>
          </w:p>
        </w:tc>
      </w:tr>
      <w:tr w:rsidR="003633E2" w:rsidRPr="00D94F4D" w14:paraId="76494EE6" w14:textId="77777777" w:rsidTr="003633E2">
        <w:tc>
          <w:tcPr>
            <w:tcW w:w="13948" w:type="dxa"/>
            <w:gridSpan w:val="9"/>
            <w:shd w:val="clear" w:color="auto" w:fill="E5DFEC" w:themeFill="accent4" w:themeFillTint="33"/>
          </w:tcPr>
          <w:p w14:paraId="28AFAB3F" w14:textId="77777777" w:rsidR="003633E2" w:rsidRPr="00D94F4D" w:rsidRDefault="003633E2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</w:tr>
      <w:tr w:rsidR="00497F24" w:rsidRPr="00D94F4D" w14:paraId="4C702217" w14:textId="77777777" w:rsidTr="00C7087B">
        <w:tc>
          <w:tcPr>
            <w:tcW w:w="2263" w:type="dxa"/>
          </w:tcPr>
          <w:p w14:paraId="45D38190" w14:textId="77777777" w:rsidR="007156D3" w:rsidRPr="007156D3" w:rsidRDefault="007156D3" w:rsidP="007156D3">
            <w:pPr>
              <w:rPr>
                <w:rFonts w:cstheme="minorHAnsi"/>
                <w:bCs/>
                <w:color w:val="4B4A86"/>
              </w:rPr>
            </w:pPr>
            <w:r w:rsidRPr="007156D3">
              <w:rPr>
                <w:rFonts w:cstheme="minorHAnsi"/>
                <w:bCs/>
                <w:color w:val="4B4A86"/>
              </w:rPr>
              <w:t>Michael George Mill </w:t>
            </w:r>
          </w:p>
          <w:p w14:paraId="5E1E5989" w14:textId="77777777" w:rsidR="007156D3" w:rsidRPr="007156D3" w:rsidRDefault="007156D3" w:rsidP="007156D3">
            <w:pPr>
              <w:rPr>
                <w:rFonts w:cstheme="minorHAnsi"/>
                <w:b/>
                <w:color w:val="4B4A86"/>
              </w:rPr>
            </w:pPr>
            <w:r w:rsidRPr="007156D3">
              <w:rPr>
                <w:rFonts w:cstheme="minorHAnsi"/>
                <w:b/>
                <w:color w:val="4B4A86"/>
              </w:rPr>
              <w:t> </w:t>
            </w:r>
          </w:p>
          <w:p w14:paraId="7564C48A" w14:textId="77777777" w:rsidR="003E63D2" w:rsidRPr="00D94F4D" w:rsidRDefault="003E63D2" w:rsidP="007156D3">
            <w:pPr>
              <w:rPr>
                <w:rFonts w:cstheme="minorHAnsi"/>
                <w:b/>
                <w:color w:val="4B4A86"/>
              </w:rPr>
            </w:pPr>
          </w:p>
        </w:tc>
        <w:tc>
          <w:tcPr>
            <w:tcW w:w="1134" w:type="dxa"/>
          </w:tcPr>
          <w:p w14:paraId="2910F35C" w14:textId="77777777" w:rsidR="003E63D2" w:rsidRPr="00D94F4D" w:rsidRDefault="007156D3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Trustee</w:t>
            </w:r>
          </w:p>
          <w:p w14:paraId="7664013E" w14:textId="77777777" w:rsidR="007156D3" w:rsidRPr="00D94F4D" w:rsidRDefault="007156D3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  <w:p w14:paraId="46F6E6DB" w14:textId="77777777" w:rsidR="007156D3" w:rsidRPr="007156D3" w:rsidRDefault="007156D3" w:rsidP="007156D3">
            <w:pPr>
              <w:rPr>
                <w:rFonts w:cstheme="minorHAnsi"/>
                <w:bCs/>
                <w:color w:val="4B4A86"/>
              </w:rPr>
            </w:pPr>
            <w:r w:rsidRPr="007156D3">
              <w:rPr>
                <w:rFonts w:cstheme="minorHAnsi"/>
                <w:bCs/>
                <w:i/>
                <w:iCs/>
                <w:color w:val="4B4A86"/>
              </w:rPr>
              <w:t>Chair of Trustees</w:t>
            </w:r>
            <w:r w:rsidRPr="007156D3">
              <w:rPr>
                <w:rFonts w:cstheme="minorHAnsi"/>
                <w:bCs/>
                <w:color w:val="4B4A86"/>
              </w:rPr>
              <w:t>  </w:t>
            </w:r>
          </w:p>
          <w:p w14:paraId="0903344E" w14:textId="77777777" w:rsidR="007156D3" w:rsidRPr="007156D3" w:rsidRDefault="007156D3" w:rsidP="007156D3">
            <w:pPr>
              <w:rPr>
                <w:rFonts w:cstheme="minorHAnsi"/>
                <w:bCs/>
                <w:color w:val="4B4A86"/>
              </w:rPr>
            </w:pPr>
            <w:r w:rsidRPr="007156D3">
              <w:rPr>
                <w:rFonts w:cstheme="minorHAnsi"/>
                <w:bCs/>
                <w:i/>
                <w:iCs/>
                <w:color w:val="4B4A86"/>
              </w:rPr>
              <w:t>Member of FRAPP and SEC</w:t>
            </w:r>
            <w:r w:rsidRPr="007156D3">
              <w:rPr>
                <w:rFonts w:cstheme="minorHAnsi"/>
                <w:bCs/>
                <w:color w:val="4B4A86"/>
              </w:rPr>
              <w:t> </w:t>
            </w:r>
          </w:p>
          <w:p w14:paraId="35D4CD0E" w14:textId="352C96A7" w:rsidR="007156D3" w:rsidRPr="00D94F4D" w:rsidRDefault="007156D3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  <w:tc>
          <w:tcPr>
            <w:tcW w:w="1418" w:type="dxa"/>
          </w:tcPr>
          <w:p w14:paraId="3FCB73B8" w14:textId="35D05345" w:rsidR="003E63D2" w:rsidRPr="00D94F4D" w:rsidRDefault="00B509DB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01/09/2021</w:t>
            </w:r>
          </w:p>
        </w:tc>
        <w:tc>
          <w:tcPr>
            <w:tcW w:w="992" w:type="dxa"/>
          </w:tcPr>
          <w:p w14:paraId="7B232751" w14:textId="0171B2D0" w:rsidR="003E63D2" w:rsidRPr="00D94F4D" w:rsidRDefault="00B509DB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4 years</w:t>
            </w:r>
          </w:p>
        </w:tc>
        <w:tc>
          <w:tcPr>
            <w:tcW w:w="1276" w:type="dxa"/>
          </w:tcPr>
          <w:p w14:paraId="0EA84797" w14:textId="67099CCD" w:rsidR="003E63D2" w:rsidRPr="00D94F4D" w:rsidRDefault="00E8589A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68CF1464" w14:textId="6BE0F5D5" w:rsidR="003E63D2" w:rsidRPr="00D94F4D" w:rsidRDefault="00E8589A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Members</w:t>
            </w:r>
          </w:p>
        </w:tc>
        <w:tc>
          <w:tcPr>
            <w:tcW w:w="2976" w:type="dxa"/>
          </w:tcPr>
          <w:p w14:paraId="26225114" w14:textId="77777777" w:rsidR="00E8589A" w:rsidRPr="00E8589A" w:rsidRDefault="00E8589A" w:rsidP="00E8589A">
            <w:pPr>
              <w:rPr>
                <w:rFonts w:cstheme="minorHAnsi"/>
                <w:bCs/>
                <w:color w:val="4B4A86"/>
              </w:rPr>
            </w:pPr>
            <w:r w:rsidRPr="00E8589A">
              <w:rPr>
                <w:rFonts w:cstheme="minorHAnsi"/>
                <w:bCs/>
                <w:color w:val="4B4A86"/>
              </w:rPr>
              <w:t>Director- The Keys Academy Trust </w:t>
            </w:r>
          </w:p>
          <w:p w14:paraId="0D8D3686" w14:textId="77777777" w:rsidR="00E8589A" w:rsidRPr="00E8589A" w:rsidRDefault="00E8589A" w:rsidP="00E8589A">
            <w:pPr>
              <w:rPr>
                <w:rFonts w:cstheme="minorHAnsi"/>
                <w:bCs/>
                <w:color w:val="4B4A86"/>
              </w:rPr>
            </w:pPr>
            <w:r w:rsidRPr="00E8589A">
              <w:rPr>
                <w:rFonts w:cstheme="minorHAnsi"/>
                <w:bCs/>
                <w:color w:val="4B4A86"/>
              </w:rPr>
              <w:t>Trustee- Love Wycombe </w:t>
            </w:r>
          </w:p>
          <w:p w14:paraId="6B4E246E" w14:textId="77777777" w:rsidR="003E63D2" w:rsidRPr="00D94F4D" w:rsidRDefault="003E63D2" w:rsidP="00DB2A47">
            <w:pPr>
              <w:rPr>
                <w:rFonts w:cstheme="minorHAnsi"/>
                <w:bCs/>
                <w:color w:val="4B4A86"/>
              </w:rPr>
            </w:pPr>
          </w:p>
        </w:tc>
        <w:tc>
          <w:tcPr>
            <w:tcW w:w="1418" w:type="dxa"/>
          </w:tcPr>
          <w:p w14:paraId="497BE119" w14:textId="461429FF" w:rsidR="003E63D2" w:rsidRDefault="00940F1C" w:rsidP="00DC0CB3">
            <w:pPr>
              <w:jc w:val="center"/>
              <w:rPr>
                <w:rFonts w:cstheme="minorHAnsi"/>
                <w:bCs/>
                <w:color w:val="4B4A86"/>
              </w:rPr>
            </w:pPr>
            <w:r>
              <w:rPr>
                <w:rFonts w:cstheme="minorHAnsi"/>
                <w:bCs/>
                <w:color w:val="4B4A86"/>
              </w:rPr>
              <w:t xml:space="preserve">Sept </w:t>
            </w:r>
            <w:r w:rsidR="00E8589A" w:rsidRPr="00D94F4D">
              <w:rPr>
                <w:rFonts w:cstheme="minorHAnsi"/>
                <w:bCs/>
                <w:color w:val="4B4A86"/>
              </w:rPr>
              <w:t>2021</w:t>
            </w:r>
          </w:p>
          <w:p w14:paraId="6F58972F" w14:textId="77777777" w:rsidR="00940F1C" w:rsidRDefault="00940F1C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2FD88394" w14:textId="186158D5" w:rsidR="00940F1C" w:rsidRPr="00D94F4D" w:rsidRDefault="00940F1C" w:rsidP="00DC0CB3">
            <w:pPr>
              <w:jc w:val="center"/>
              <w:rPr>
                <w:rFonts w:cstheme="minorHAnsi"/>
                <w:b/>
                <w:color w:val="4B4A86"/>
              </w:rPr>
            </w:pPr>
            <w:r>
              <w:rPr>
                <w:rFonts w:cstheme="minorHAnsi"/>
                <w:bCs/>
                <w:color w:val="4B4A86"/>
              </w:rPr>
              <w:t>Sept 2023</w:t>
            </w:r>
          </w:p>
        </w:tc>
        <w:tc>
          <w:tcPr>
            <w:tcW w:w="1195" w:type="dxa"/>
          </w:tcPr>
          <w:p w14:paraId="203C82BC" w14:textId="77777777" w:rsidR="003E63D2" w:rsidRPr="00D94F4D" w:rsidRDefault="003E63D2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</w:tr>
      <w:tr w:rsidR="007938B8" w:rsidRPr="00D94F4D" w14:paraId="46551708" w14:textId="77777777" w:rsidTr="00C7087B">
        <w:tc>
          <w:tcPr>
            <w:tcW w:w="2263" w:type="dxa"/>
          </w:tcPr>
          <w:p w14:paraId="7159B1D8" w14:textId="0EC1AFD5" w:rsidR="007938B8" w:rsidRPr="00D94F4D" w:rsidRDefault="0016655F" w:rsidP="00D20AF9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Antony Paul Wilson </w:t>
            </w:r>
          </w:p>
        </w:tc>
        <w:tc>
          <w:tcPr>
            <w:tcW w:w="1134" w:type="dxa"/>
          </w:tcPr>
          <w:p w14:paraId="1908B1BE" w14:textId="64F09CEC" w:rsidR="007938B8" w:rsidRPr="00D94F4D" w:rsidRDefault="0016655F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Ex o</w:t>
            </w:r>
            <w:r w:rsidR="00E47FE0" w:rsidRPr="00D94F4D">
              <w:rPr>
                <w:rFonts w:cstheme="minorHAnsi"/>
                <w:b/>
                <w:color w:val="4B4A86"/>
              </w:rPr>
              <w:t>fficio Trustee</w:t>
            </w:r>
          </w:p>
        </w:tc>
        <w:tc>
          <w:tcPr>
            <w:tcW w:w="1418" w:type="dxa"/>
          </w:tcPr>
          <w:p w14:paraId="7D978CAD" w14:textId="24158028" w:rsidR="007938B8" w:rsidRPr="00D94F4D" w:rsidRDefault="00E47FE0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07/01/2019</w:t>
            </w:r>
          </w:p>
        </w:tc>
        <w:tc>
          <w:tcPr>
            <w:tcW w:w="992" w:type="dxa"/>
          </w:tcPr>
          <w:p w14:paraId="39FCD411" w14:textId="54206E77" w:rsidR="007938B8" w:rsidRPr="00D94F4D" w:rsidRDefault="00E47FE0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33605689" w14:textId="5AB114FB" w:rsidR="007938B8" w:rsidRPr="00D94F4D" w:rsidRDefault="00E47FE0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11E48EC1" w14:textId="102C6AD9" w:rsidR="007938B8" w:rsidRPr="00D94F4D" w:rsidRDefault="00E47FE0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Ex officio by virtue of holding the office of D</w:t>
            </w:r>
            <w:r w:rsidR="008126D6" w:rsidRPr="00D94F4D">
              <w:rPr>
                <w:rFonts w:cstheme="minorHAnsi"/>
                <w:bCs/>
                <w:color w:val="4B4A86"/>
              </w:rPr>
              <w:t xml:space="preserve">iocesan </w:t>
            </w:r>
            <w:r w:rsidRPr="00D94F4D">
              <w:rPr>
                <w:rFonts w:cstheme="minorHAnsi"/>
                <w:bCs/>
                <w:color w:val="4B4A86"/>
              </w:rPr>
              <w:lastRenderedPageBreak/>
              <w:t>D</w:t>
            </w:r>
            <w:r w:rsidR="008126D6" w:rsidRPr="00D94F4D">
              <w:rPr>
                <w:rFonts w:cstheme="minorHAnsi"/>
                <w:bCs/>
                <w:color w:val="4B4A86"/>
              </w:rPr>
              <w:t xml:space="preserve">irector of </w:t>
            </w:r>
            <w:r w:rsidRPr="00D94F4D">
              <w:rPr>
                <w:rFonts w:cstheme="minorHAnsi"/>
                <w:bCs/>
                <w:color w:val="4B4A86"/>
              </w:rPr>
              <w:t>E</w:t>
            </w:r>
            <w:r w:rsidR="008126D6" w:rsidRPr="00D94F4D">
              <w:rPr>
                <w:rFonts w:cstheme="minorHAnsi"/>
                <w:bCs/>
                <w:color w:val="4B4A86"/>
              </w:rPr>
              <w:t>ducation</w:t>
            </w:r>
          </w:p>
        </w:tc>
        <w:tc>
          <w:tcPr>
            <w:tcW w:w="2976" w:type="dxa"/>
          </w:tcPr>
          <w:p w14:paraId="596A3D9B" w14:textId="77777777" w:rsidR="007C4C3A" w:rsidRPr="007C4C3A" w:rsidRDefault="007C4C3A" w:rsidP="007C4C3A">
            <w:pPr>
              <w:rPr>
                <w:rFonts w:cstheme="minorHAnsi"/>
                <w:bCs/>
                <w:color w:val="4B4A86"/>
              </w:rPr>
            </w:pPr>
            <w:r w:rsidRPr="007C4C3A">
              <w:rPr>
                <w:rFonts w:cstheme="minorHAnsi"/>
                <w:bCs/>
                <w:color w:val="4B4A86"/>
              </w:rPr>
              <w:lastRenderedPageBreak/>
              <w:t>Director of Education </w:t>
            </w:r>
          </w:p>
          <w:p w14:paraId="5BCA525A" w14:textId="3E5DC50E" w:rsidR="007C4C3A" w:rsidRPr="007C4C3A" w:rsidRDefault="007C4C3A" w:rsidP="007C4C3A">
            <w:pPr>
              <w:rPr>
                <w:rFonts w:cstheme="minorHAnsi"/>
                <w:bCs/>
                <w:color w:val="4B4A86"/>
              </w:rPr>
            </w:pPr>
            <w:r w:rsidRPr="007C4C3A">
              <w:rPr>
                <w:rFonts w:cstheme="minorHAnsi"/>
                <w:bCs/>
                <w:color w:val="4B4A86"/>
              </w:rPr>
              <w:t>Oxford Diocesan Board of Education – Employee</w:t>
            </w:r>
            <w:r w:rsidR="00EE77A0" w:rsidRPr="00D94F4D">
              <w:rPr>
                <w:rFonts w:cstheme="minorHAnsi"/>
                <w:bCs/>
                <w:color w:val="4B4A86"/>
              </w:rPr>
              <w:t>.</w:t>
            </w:r>
            <w:r w:rsidRPr="007C4C3A">
              <w:rPr>
                <w:rFonts w:cstheme="minorHAnsi"/>
                <w:bCs/>
                <w:color w:val="4B4A86"/>
              </w:rPr>
              <w:t> </w:t>
            </w:r>
          </w:p>
          <w:p w14:paraId="7BC627E0" w14:textId="38111566" w:rsidR="007C4C3A" w:rsidRPr="00D94F4D" w:rsidRDefault="007C4C3A" w:rsidP="007C4C3A">
            <w:pPr>
              <w:rPr>
                <w:rFonts w:cstheme="minorHAnsi"/>
                <w:bCs/>
                <w:color w:val="4B4A86"/>
              </w:rPr>
            </w:pPr>
            <w:r w:rsidRPr="007C4C3A">
              <w:rPr>
                <w:rFonts w:cstheme="minorHAnsi"/>
                <w:bCs/>
                <w:color w:val="4B4A86"/>
              </w:rPr>
              <w:t xml:space="preserve">As the Director of Education for the ODBE, there is involvement in the running of </w:t>
            </w:r>
            <w:r w:rsidRPr="007C4C3A">
              <w:rPr>
                <w:rFonts w:cstheme="minorHAnsi"/>
                <w:bCs/>
                <w:color w:val="4B4A86"/>
              </w:rPr>
              <w:lastRenderedPageBreak/>
              <w:t>various maintained and academy schools</w:t>
            </w:r>
            <w:r w:rsidR="000811CD" w:rsidRPr="00D94F4D">
              <w:rPr>
                <w:rFonts w:cstheme="minorHAnsi"/>
                <w:bCs/>
                <w:color w:val="4B4A86"/>
              </w:rPr>
              <w:t>:</w:t>
            </w:r>
          </w:p>
          <w:p w14:paraId="36CEF89C" w14:textId="77777777" w:rsidR="000811CD" w:rsidRPr="000811CD" w:rsidRDefault="000811CD" w:rsidP="000811CD">
            <w:pPr>
              <w:rPr>
                <w:rFonts w:cstheme="minorHAnsi"/>
                <w:bCs/>
                <w:color w:val="4B4A86"/>
              </w:rPr>
            </w:pPr>
            <w:r w:rsidRPr="000811CD">
              <w:rPr>
                <w:rFonts w:cstheme="minorHAnsi"/>
                <w:bCs/>
                <w:color w:val="4B4A86"/>
              </w:rPr>
              <w:t>Agape Trust - Trustee  </w:t>
            </w:r>
          </w:p>
          <w:p w14:paraId="3D2450B7" w14:textId="77777777" w:rsidR="000811CD" w:rsidRPr="000811CD" w:rsidRDefault="000811CD" w:rsidP="000811CD">
            <w:pPr>
              <w:rPr>
                <w:rFonts w:cstheme="minorHAnsi"/>
                <w:bCs/>
                <w:color w:val="4B4A86"/>
              </w:rPr>
            </w:pPr>
            <w:r w:rsidRPr="000811CD">
              <w:rPr>
                <w:rFonts w:cstheme="minorHAnsi"/>
                <w:bCs/>
                <w:color w:val="4B4A86"/>
              </w:rPr>
              <w:t>Woodstock CE School – Governor </w:t>
            </w:r>
          </w:p>
          <w:p w14:paraId="3539405E" w14:textId="77777777" w:rsidR="000811CD" w:rsidRPr="000811CD" w:rsidRDefault="000811CD" w:rsidP="000811CD">
            <w:pPr>
              <w:rPr>
                <w:rFonts w:cstheme="minorHAnsi"/>
                <w:bCs/>
                <w:color w:val="4B4A86"/>
              </w:rPr>
            </w:pPr>
            <w:r w:rsidRPr="000811CD">
              <w:rPr>
                <w:rFonts w:cstheme="minorHAnsi"/>
                <w:bCs/>
                <w:color w:val="4B4A86"/>
              </w:rPr>
              <w:t>Frays Academy Trust – Member </w:t>
            </w:r>
          </w:p>
          <w:p w14:paraId="7BF4ACC4" w14:textId="77777777" w:rsidR="007C4C3A" w:rsidRPr="007C4C3A" w:rsidRDefault="007C4C3A" w:rsidP="007C4C3A">
            <w:pPr>
              <w:rPr>
                <w:rFonts w:cstheme="minorHAnsi"/>
                <w:bCs/>
                <w:color w:val="4B4A86"/>
              </w:rPr>
            </w:pPr>
            <w:r w:rsidRPr="007C4C3A">
              <w:rPr>
                <w:rFonts w:cstheme="minorHAnsi"/>
                <w:bCs/>
                <w:color w:val="4B4A86"/>
              </w:rPr>
              <w:t>Trustee- EPA </w:t>
            </w:r>
          </w:p>
          <w:p w14:paraId="7494C6B9" w14:textId="77777777" w:rsidR="007C4C3A" w:rsidRPr="007C4C3A" w:rsidRDefault="007C4C3A" w:rsidP="007C4C3A">
            <w:pPr>
              <w:rPr>
                <w:rFonts w:cstheme="minorHAnsi"/>
                <w:bCs/>
                <w:color w:val="4B4A86"/>
              </w:rPr>
            </w:pPr>
            <w:r w:rsidRPr="007C4C3A">
              <w:rPr>
                <w:rFonts w:cstheme="minorHAnsi"/>
                <w:bCs/>
                <w:color w:val="4B4A86"/>
              </w:rPr>
              <w:t>Trustee- Culham St Gabriel’s </w:t>
            </w:r>
          </w:p>
          <w:p w14:paraId="4FAD1373" w14:textId="77777777" w:rsidR="007938B8" w:rsidRPr="00D94F4D" w:rsidRDefault="007C4C3A" w:rsidP="00DB2A4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Member- ODST </w:t>
            </w:r>
          </w:p>
          <w:p w14:paraId="08453272" w14:textId="655BD88C" w:rsidR="00C37CF0" w:rsidRPr="00D94F4D" w:rsidRDefault="00C37CF0" w:rsidP="00DB2A4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IFtL – Member </w:t>
            </w:r>
          </w:p>
        </w:tc>
        <w:tc>
          <w:tcPr>
            <w:tcW w:w="1418" w:type="dxa"/>
          </w:tcPr>
          <w:p w14:paraId="17E72851" w14:textId="77777777" w:rsidR="007938B8" w:rsidRPr="00D94F4D" w:rsidRDefault="00370458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lastRenderedPageBreak/>
              <w:t>0</w:t>
            </w:r>
            <w:r w:rsidR="000F0CFE" w:rsidRPr="00D94F4D">
              <w:rPr>
                <w:rFonts w:cstheme="minorHAnsi"/>
                <w:bCs/>
                <w:color w:val="4B4A86"/>
              </w:rPr>
              <w:t>2</w:t>
            </w:r>
            <w:r w:rsidRPr="00D94F4D">
              <w:rPr>
                <w:rFonts w:cstheme="minorHAnsi"/>
                <w:bCs/>
                <w:color w:val="4B4A86"/>
              </w:rPr>
              <w:t>/01/2019</w:t>
            </w:r>
          </w:p>
          <w:p w14:paraId="670580D7" w14:textId="77777777" w:rsidR="000F0CFE" w:rsidRPr="00D94F4D" w:rsidRDefault="000F0CFE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1FD34C79" w14:textId="77777777" w:rsidR="000F0CFE" w:rsidRPr="00D94F4D" w:rsidRDefault="000F0CFE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3C80B800" w14:textId="77777777" w:rsidR="000F0CFE" w:rsidRPr="00D94F4D" w:rsidRDefault="000F0CFE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27977B0C" w14:textId="77777777" w:rsidR="000F0CFE" w:rsidRPr="00D94F4D" w:rsidRDefault="000F0CFE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4A1A561C" w14:textId="77777777" w:rsidR="000F0CFE" w:rsidRPr="00D94F4D" w:rsidRDefault="000F0CFE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4043BD02" w14:textId="77777777" w:rsidR="000F0CFE" w:rsidRPr="00D94F4D" w:rsidRDefault="000F0CFE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5A37E286" w14:textId="77777777" w:rsidR="000F0CFE" w:rsidRPr="00D94F4D" w:rsidRDefault="000F0CFE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6A205933" w14:textId="77777777" w:rsidR="000F0CFE" w:rsidRPr="00D94F4D" w:rsidRDefault="003E40B3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1/3/24</w:t>
            </w:r>
          </w:p>
          <w:p w14:paraId="4118B32A" w14:textId="77777777" w:rsidR="003E40B3" w:rsidRPr="00D94F4D" w:rsidRDefault="003E40B3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1/12/20</w:t>
            </w:r>
          </w:p>
          <w:p w14:paraId="2F4ABE88" w14:textId="77777777" w:rsidR="003E40B3" w:rsidRPr="00D94F4D" w:rsidRDefault="003E40B3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1C6E688D" w14:textId="77777777" w:rsidR="003E40B3" w:rsidRPr="00D94F4D" w:rsidRDefault="003E40B3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1/9/23</w:t>
            </w:r>
          </w:p>
          <w:p w14:paraId="6986AF04" w14:textId="77777777" w:rsidR="003E40B3" w:rsidRPr="00D94F4D" w:rsidRDefault="003E40B3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4FF321A4" w14:textId="77777777" w:rsidR="003E40B3" w:rsidRPr="00D94F4D" w:rsidRDefault="0064389E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1/9/19</w:t>
            </w:r>
          </w:p>
          <w:p w14:paraId="11F1EB2F" w14:textId="77777777" w:rsidR="0064389E" w:rsidRPr="00D94F4D" w:rsidRDefault="0064389E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1/9/19</w:t>
            </w:r>
          </w:p>
          <w:p w14:paraId="78BA4FD6" w14:textId="77777777" w:rsidR="0064389E" w:rsidRPr="00D94F4D" w:rsidRDefault="0064389E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1/4/22</w:t>
            </w:r>
          </w:p>
          <w:p w14:paraId="61ACF8F5" w14:textId="07942C8C" w:rsidR="00C37CF0" w:rsidRPr="00D94F4D" w:rsidRDefault="00C37CF0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1/9/21</w:t>
            </w:r>
          </w:p>
        </w:tc>
        <w:tc>
          <w:tcPr>
            <w:tcW w:w="1195" w:type="dxa"/>
          </w:tcPr>
          <w:p w14:paraId="43D7BC06" w14:textId="77777777" w:rsidR="007938B8" w:rsidRPr="00D94F4D" w:rsidRDefault="007938B8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</w:tr>
      <w:tr w:rsidR="007938B8" w:rsidRPr="00D94F4D" w14:paraId="286213CB" w14:textId="77777777" w:rsidTr="00C7087B">
        <w:tc>
          <w:tcPr>
            <w:tcW w:w="2263" w:type="dxa"/>
          </w:tcPr>
          <w:p w14:paraId="49617A7A" w14:textId="679133C1" w:rsidR="007938B8" w:rsidRPr="00D94F4D" w:rsidRDefault="00370458" w:rsidP="00D20AF9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Michael David Phipps </w:t>
            </w:r>
          </w:p>
        </w:tc>
        <w:tc>
          <w:tcPr>
            <w:tcW w:w="1134" w:type="dxa"/>
          </w:tcPr>
          <w:p w14:paraId="2C46B11D" w14:textId="77777777" w:rsidR="007938B8" w:rsidRPr="00D94F4D" w:rsidRDefault="00437E6D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Trustee</w:t>
            </w:r>
          </w:p>
          <w:p w14:paraId="7D0EBD28" w14:textId="77777777" w:rsidR="00437E6D" w:rsidRPr="00437E6D" w:rsidRDefault="00437E6D" w:rsidP="00437E6D">
            <w:pPr>
              <w:jc w:val="center"/>
              <w:rPr>
                <w:rFonts w:cstheme="minorHAnsi"/>
                <w:bCs/>
                <w:color w:val="4B4A86"/>
              </w:rPr>
            </w:pPr>
            <w:r w:rsidRPr="00437E6D">
              <w:rPr>
                <w:rFonts w:cstheme="minorHAnsi"/>
                <w:bCs/>
                <w:i/>
                <w:iCs/>
                <w:color w:val="4B4A86"/>
              </w:rPr>
              <w:t>Vice Chair of Trustees</w:t>
            </w:r>
            <w:r w:rsidRPr="00437E6D">
              <w:rPr>
                <w:rFonts w:cstheme="minorHAnsi"/>
                <w:bCs/>
                <w:color w:val="4B4A86"/>
              </w:rPr>
              <w:t> </w:t>
            </w:r>
          </w:p>
          <w:p w14:paraId="397B9C7F" w14:textId="77777777" w:rsidR="00437E6D" w:rsidRPr="00437E6D" w:rsidRDefault="00437E6D" w:rsidP="00437E6D">
            <w:pPr>
              <w:jc w:val="center"/>
              <w:rPr>
                <w:rFonts w:cstheme="minorHAnsi"/>
                <w:bCs/>
                <w:color w:val="4B4A86"/>
              </w:rPr>
            </w:pPr>
            <w:r w:rsidRPr="00437E6D">
              <w:rPr>
                <w:rFonts w:cstheme="minorHAnsi"/>
                <w:bCs/>
                <w:color w:val="4B4A86"/>
              </w:rPr>
              <w:t> </w:t>
            </w:r>
          </w:p>
          <w:p w14:paraId="562F7C71" w14:textId="77777777" w:rsidR="00437E6D" w:rsidRPr="00437E6D" w:rsidRDefault="00437E6D" w:rsidP="00437E6D">
            <w:pPr>
              <w:jc w:val="center"/>
              <w:rPr>
                <w:rFonts w:cstheme="minorHAnsi"/>
                <w:bCs/>
                <w:color w:val="4B4A86"/>
              </w:rPr>
            </w:pPr>
            <w:r w:rsidRPr="00437E6D">
              <w:rPr>
                <w:rFonts w:cstheme="minorHAnsi"/>
                <w:bCs/>
                <w:i/>
                <w:iCs/>
                <w:color w:val="4B4A86"/>
              </w:rPr>
              <w:t>Vice Chair of FRAPP and SEC</w:t>
            </w:r>
            <w:r w:rsidRPr="00437E6D">
              <w:rPr>
                <w:rFonts w:cstheme="minorHAnsi"/>
                <w:bCs/>
                <w:color w:val="4B4A86"/>
              </w:rPr>
              <w:t> </w:t>
            </w:r>
          </w:p>
          <w:p w14:paraId="3BA47BBA" w14:textId="59F0A5DC" w:rsidR="00437E6D" w:rsidRPr="00D94F4D" w:rsidRDefault="00437E6D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  <w:tc>
          <w:tcPr>
            <w:tcW w:w="1418" w:type="dxa"/>
          </w:tcPr>
          <w:p w14:paraId="250D11BC" w14:textId="77777777" w:rsidR="00437E6D" w:rsidRPr="00437E6D" w:rsidRDefault="00437E6D" w:rsidP="00437E6D">
            <w:pPr>
              <w:jc w:val="center"/>
              <w:rPr>
                <w:rFonts w:cstheme="minorHAnsi"/>
                <w:bCs/>
                <w:color w:val="4B4A86"/>
              </w:rPr>
            </w:pPr>
            <w:r w:rsidRPr="00437E6D">
              <w:rPr>
                <w:rFonts w:cstheme="minorHAnsi"/>
                <w:bCs/>
                <w:color w:val="4B4A86"/>
              </w:rPr>
              <w:t>01/09/2017 </w:t>
            </w:r>
          </w:p>
          <w:p w14:paraId="016E1984" w14:textId="77777777" w:rsidR="00437E6D" w:rsidRPr="00437E6D" w:rsidRDefault="00437E6D" w:rsidP="00437E6D">
            <w:pPr>
              <w:jc w:val="center"/>
              <w:rPr>
                <w:rFonts w:cstheme="minorHAnsi"/>
                <w:bCs/>
                <w:color w:val="4B4A86"/>
              </w:rPr>
            </w:pPr>
            <w:r w:rsidRPr="00437E6D">
              <w:rPr>
                <w:rFonts w:cstheme="minorHAnsi"/>
                <w:bCs/>
                <w:i/>
                <w:iCs/>
                <w:color w:val="4B4A86"/>
              </w:rPr>
              <w:t>Term of office renewed on 1/9/2021</w:t>
            </w:r>
            <w:r w:rsidRPr="00437E6D">
              <w:rPr>
                <w:rFonts w:cstheme="minorHAnsi"/>
                <w:bCs/>
                <w:color w:val="4B4A86"/>
              </w:rPr>
              <w:t> </w:t>
            </w:r>
          </w:p>
          <w:p w14:paraId="302B6D81" w14:textId="77777777" w:rsidR="007938B8" w:rsidRPr="00D94F4D" w:rsidRDefault="007938B8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  <w:tc>
          <w:tcPr>
            <w:tcW w:w="992" w:type="dxa"/>
          </w:tcPr>
          <w:p w14:paraId="0D14CD07" w14:textId="75D989DA" w:rsidR="007938B8" w:rsidRPr="00E55CA1" w:rsidRDefault="00437E6D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E55CA1">
              <w:rPr>
                <w:rFonts w:cstheme="minorHAnsi"/>
                <w:bCs/>
                <w:color w:val="4B4A86"/>
              </w:rPr>
              <w:t>4 years</w:t>
            </w:r>
          </w:p>
        </w:tc>
        <w:tc>
          <w:tcPr>
            <w:tcW w:w="1276" w:type="dxa"/>
          </w:tcPr>
          <w:p w14:paraId="720A2CE1" w14:textId="5CC6479D" w:rsidR="007938B8" w:rsidRPr="00E55CA1" w:rsidRDefault="00437E6D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E55CA1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0B689B71" w14:textId="335D63A8" w:rsidR="007938B8" w:rsidRPr="00D94F4D" w:rsidRDefault="00437E6D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Members</w:t>
            </w:r>
          </w:p>
        </w:tc>
        <w:tc>
          <w:tcPr>
            <w:tcW w:w="2976" w:type="dxa"/>
          </w:tcPr>
          <w:p w14:paraId="145EC69E" w14:textId="75A6A8C3" w:rsidR="009E4DFD" w:rsidRPr="009E4DFD" w:rsidRDefault="009E455E" w:rsidP="009E4DFD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Hold</w:t>
            </w:r>
            <w:r w:rsidR="00BF1CB1">
              <w:rPr>
                <w:rFonts w:cstheme="minorHAnsi"/>
                <w:bCs/>
                <w:color w:val="4B4A86"/>
              </w:rPr>
              <w:t>s</w:t>
            </w:r>
            <w:r w:rsidRPr="00D94F4D">
              <w:rPr>
                <w:rFonts w:cstheme="minorHAnsi"/>
                <w:bCs/>
                <w:color w:val="4B4A86"/>
              </w:rPr>
              <w:t xml:space="preserve"> over 1% share capital in </w:t>
            </w:r>
            <w:r w:rsidR="009E4DFD" w:rsidRPr="009E4DFD">
              <w:rPr>
                <w:rFonts w:cstheme="minorHAnsi"/>
                <w:bCs/>
                <w:color w:val="4B4A86"/>
              </w:rPr>
              <w:t>Thrang Properties Ltd</w:t>
            </w:r>
            <w:r w:rsidRPr="00D94F4D">
              <w:rPr>
                <w:rFonts w:cstheme="minorHAnsi"/>
                <w:bCs/>
                <w:color w:val="4B4A86"/>
              </w:rPr>
              <w:t>.</w:t>
            </w:r>
            <w:r w:rsidR="009E4DFD" w:rsidRPr="009E4DFD">
              <w:rPr>
                <w:rFonts w:cstheme="minorHAnsi"/>
                <w:bCs/>
                <w:color w:val="4B4A86"/>
              </w:rPr>
              <w:t> </w:t>
            </w:r>
          </w:p>
          <w:p w14:paraId="632B6AE1" w14:textId="77777777" w:rsidR="009719BE" w:rsidRPr="00D94F4D" w:rsidRDefault="009E4DFD" w:rsidP="009E4DFD">
            <w:pPr>
              <w:rPr>
                <w:rFonts w:cstheme="minorHAnsi"/>
                <w:bCs/>
                <w:color w:val="4B4A86"/>
              </w:rPr>
            </w:pPr>
            <w:r w:rsidRPr="009E4DFD">
              <w:rPr>
                <w:rFonts w:cstheme="minorHAnsi"/>
                <w:bCs/>
                <w:color w:val="4B4A86"/>
              </w:rPr>
              <w:t>Trustee of Jordans Music Club</w:t>
            </w:r>
            <w:r w:rsidRPr="00D94F4D">
              <w:rPr>
                <w:rFonts w:cstheme="minorHAnsi"/>
                <w:bCs/>
                <w:color w:val="4B4A86"/>
              </w:rPr>
              <w:t>.</w:t>
            </w:r>
            <w:r w:rsidRPr="009E4DFD">
              <w:rPr>
                <w:rFonts w:cstheme="minorHAnsi"/>
                <w:bCs/>
                <w:color w:val="4B4A86"/>
              </w:rPr>
              <w:t> </w:t>
            </w:r>
          </w:p>
          <w:p w14:paraId="68447FE5" w14:textId="01369BA5" w:rsidR="009719BE" w:rsidRPr="00D94F4D" w:rsidRDefault="009719BE" w:rsidP="009E4DFD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 xml:space="preserve">Governor of </w:t>
            </w:r>
            <w:r w:rsidR="007C20B4" w:rsidRPr="00D94F4D">
              <w:rPr>
                <w:rFonts w:cstheme="minorHAnsi"/>
                <w:bCs/>
                <w:color w:val="4B4A86"/>
              </w:rPr>
              <w:t>Seer Green CE School.</w:t>
            </w:r>
          </w:p>
          <w:p w14:paraId="4BC7B86F" w14:textId="77777777" w:rsidR="007C20B4" w:rsidRPr="00D94F4D" w:rsidRDefault="007C20B4" w:rsidP="007C20B4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Chair of Governors, Seer Green CE School.</w:t>
            </w:r>
          </w:p>
          <w:p w14:paraId="47200083" w14:textId="6A3D9D99" w:rsidR="007938B8" w:rsidRPr="00D94F4D" w:rsidRDefault="0029416C" w:rsidP="007C20B4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Chair of Trustees Seer Green CE School.</w:t>
            </w:r>
          </w:p>
        </w:tc>
        <w:tc>
          <w:tcPr>
            <w:tcW w:w="1418" w:type="dxa"/>
          </w:tcPr>
          <w:p w14:paraId="653A9EB7" w14:textId="46A8EAAB" w:rsidR="005D294C" w:rsidRPr="00D94F4D" w:rsidRDefault="00325D1A" w:rsidP="009E4DFD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1975</w:t>
            </w:r>
          </w:p>
          <w:p w14:paraId="6E4504D6" w14:textId="77777777" w:rsidR="009E455E" w:rsidRPr="00D94F4D" w:rsidRDefault="009E455E" w:rsidP="009E4DFD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14BCF24B" w14:textId="334B63EB" w:rsidR="009E4DFD" w:rsidRPr="00D94F4D" w:rsidRDefault="006F0FD3" w:rsidP="009E4DFD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2004</w:t>
            </w:r>
          </w:p>
          <w:p w14:paraId="66027753" w14:textId="77777777" w:rsidR="006F0FD3" w:rsidRPr="00D94F4D" w:rsidRDefault="006F0FD3" w:rsidP="009E4DFD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2D014045" w14:textId="77777777" w:rsidR="009E455E" w:rsidRPr="00D94F4D" w:rsidRDefault="009E455E" w:rsidP="009E4DFD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67EE8B57" w14:textId="68D7771B" w:rsidR="006F0FD3" w:rsidRPr="00D94F4D" w:rsidRDefault="006F0FD3" w:rsidP="009E4DFD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2007</w:t>
            </w:r>
          </w:p>
          <w:p w14:paraId="135C5A90" w14:textId="77777777" w:rsidR="007C20B4" w:rsidRPr="00D94F4D" w:rsidRDefault="007C20B4" w:rsidP="009E4DFD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155CC936" w14:textId="4A09CF6A" w:rsidR="007C20B4" w:rsidRPr="00D94F4D" w:rsidRDefault="0029416C" w:rsidP="009E4DFD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2013</w:t>
            </w:r>
          </w:p>
          <w:p w14:paraId="1079DAC1" w14:textId="77777777" w:rsidR="008F54F7" w:rsidRPr="00D94F4D" w:rsidRDefault="008F54F7" w:rsidP="009E4DFD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7BEB56F5" w14:textId="6A6914E6" w:rsidR="0029416C" w:rsidRPr="00437E6D" w:rsidRDefault="0029416C" w:rsidP="009E4DFD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2013</w:t>
            </w:r>
          </w:p>
          <w:p w14:paraId="31C07FDA" w14:textId="77777777" w:rsidR="007938B8" w:rsidRPr="00D94F4D" w:rsidRDefault="007938B8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  <w:tc>
          <w:tcPr>
            <w:tcW w:w="1195" w:type="dxa"/>
          </w:tcPr>
          <w:p w14:paraId="0BAEC432" w14:textId="77777777" w:rsidR="007938B8" w:rsidRPr="00D94F4D" w:rsidRDefault="007938B8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  <w:p w14:paraId="60F4C781" w14:textId="77777777" w:rsidR="008F54F7" w:rsidRPr="00D94F4D" w:rsidRDefault="008F54F7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  <w:p w14:paraId="110C0EEC" w14:textId="77777777" w:rsidR="008F54F7" w:rsidRPr="00D94F4D" w:rsidRDefault="008F54F7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  <w:p w14:paraId="59D5492A" w14:textId="77777777" w:rsidR="008F54F7" w:rsidRPr="00D94F4D" w:rsidRDefault="008F54F7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  <w:p w14:paraId="432E2118" w14:textId="77777777" w:rsidR="008F54F7" w:rsidRPr="00D94F4D" w:rsidRDefault="008F54F7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  <w:p w14:paraId="699D6042" w14:textId="77777777" w:rsidR="008F54F7" w:rsidRPr="00D94F4D" w:rsidRDefault="008F54F7" w:rsidP="008F54F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19/10/23</w:t>
            </w:r>
          </w:p>
          <w:p w14:paraId="336BD4AA" w14:textId="77777777" w:rsidR="008F54F7" w:rsidRPr="00D94F4D" w:rsidRDefault="008F54F7" w:rsidP="008F54F7">
            <w:pPr>
              <w:rPr>
                <w:rFonts w:cstheme="minorHAnsi"/>
                <w:bCs/>
                <w:color w:val="4B4A86"/>
              </w:rPr>
            </w:pPr>
          </w:p>
          <w:p w14:paraId="40F59501" w14:textId="73F76B6A" w:rsidR="008F54F7" w:rsidRPr="00D94F4D" w:rsidRDefault="008F54F7" w:rsidP="008F54F7">
            <w:pPr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19/10/23</w:t>
            </w:r>
          </w:p>
        </w:tc>
      </w:tr>
      <w:tr w:rsidR="007938B8" w:rsidRPr="00D94F4D" w14:paraId="013F1384" w14:textId="77777777" w:rsidTr="00C7087B">
        <w:tc>
          <w:tcPr>
            <w:tcW w:w="2263" w:type="dxa"/>
          </w:tcPr>
          <w:p w14:paraId="559E10B6" w14:textId="19C7B914" w:rsidR="007938B8" w:rsidRPr="00D94F4D" w:rsidRDefault="00BD7D26" w:rsidP="00D20AF9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 xml:space="preserve">Revd Rosemary Harper </w:t>
            </w:r>
          </w:p>
        </w:tc>
        <w:tc>
          <w:tcPr>
            <w:tcW w:w="1134" w:type="dxa"/>
          </w:tcPr>
          <w:p w14:paraId="31082DE9" w14:textId="77777777" w:rsidR="007938B8" w:rsidRPr="00D94F4D" w:rsidRDefault="00BD7D26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Trustee</w:t>
            </w:r>
          </w:p>
          <w:p w14:paraId="2BF3F846" w14:textId="611A9A31" w:rsidR="00BD7D26" w:rsidRPr="00D94F4D" w:rsidRDefault="00BD7D26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i/>
                <w:iCs/>
                <w:color w:val="4B4A86"/>
              </w:rPr>
              <w:t>Member of SEC</w:t>
            </w:r>
            <w:r w:rsidRPr="00D94F4D">
              <w:rPr>
                <w:rFonts w:cstheme="minorHAnsi"/>
                <w:bCs/>
                <w:color w:val="4B4A86"/>
              </w:rPr>
              <w:t> </w:t>
            </w:r>
          </w:p>
        </w:tc>
        <w:tc>
          <w:tcPr>
            <w:tcW w:w="1418" w:type="dxa"/>
          </w:tcPr>
          <w:p w14:paraId="1C1893FE" w14:textId="77777777" w:rsidR="007449A2" w:rsidRPr="00437E6D" w:rsidRDefault="007449A2" w:rsidP="007449A2">
            <w:pPr>
              <w:jc w:val="center"/>
              <w:rPr>
                <w:rFonts w:cstheme="minorHAnsi"/>
                <w:bCs/>
                <w:color w:val="4B4A86"/>
              </w:rPr>
            </w:pPr>
            <w:r w:rsidRPr="00437E6D">
              <w:rPr>
                <w:rFonts w:cstheme="minorHAnsi"/>
                <w:bCs/>
                <w:color w:val="4B4A86"/>
              </w:rPr>
              <w:t>01/09/2017 </w:t>
            </w:r>
          </w:p>
          <w:p w14:paraId="49886D52" w14:textId="5E0F2D0B" w:rsidR="007938B8" w:rsidRPr="000F50E5" w:rsidRDefault="007449A2" w:rsidP="000F50E5">
            <w:pPr>
              <w:jc w:val="center"/>
              <w:rPr>
                <w:rFonts w:cstheme="minorHAnsi"/>
                <w:bCs/>
                <w:color w:val="4B4A86"/>
              </w:rPr>
            </w:pPr>
            <w:r w:rsidRPr="00437E6D">
              <w:rPr>
                <w:rFonts w:cstheme="minorHAnsi"/>
                <w:bCs/>
                <w:i/>
                <w:iCs/>
                <w:color w:val="4B4A86"/>
              </w:rPr>
              <w:t>Term of office renewed on 1/9/2021</w:t>
            </w:r>
            <w:r w:rsidRPr="00437E6D">
              <w:rPr>
                <w:rFonts w:cstheme="minorHAnsi"/>
                <w:bCs/>
                <w:color w:val="4B4A86"/>
              </w:rPr>
              <w:t> </w:t>
            </w:r>
          </w:p>
        </w:tc>
        <w:tc>
          <w:tcPr>
            <w:tcW w:w="992" w:type="dxa"/>
          </w:tcPr>
          <w:p w14:paraId="11D6BF1B" w14:textId="48CE1D45" w:rsidR="007938B8" w:rsidRPr="00D94F4D" w:rsidRDefault="000F50E5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4 years</w:t>
            </w:r>
          </w:p>
        </w:tc>
        <w:tc>
          <w:tcPr>
            <w:tcW w:w="1276" w:type="dxa"/>
          </w:tcPr>
          <w:p w14:paraId="766E19E4" w14:textId="34FBE043" w:rsidR="007938B8" w:rsidRPr="00D94F4D" w:rsidRDefault="007449A2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78E42AAC" w14:textId="660459B5" w:rsidR="007938B8" w:rsidRPr="00D94F4D" w:rsidRDefault="007449A2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Members</w:t>
            </w:r>
          </w:p>
        </w:tc>
        <w:tc>
          <w:tcPr>
            <w:tcW w:w="2976" w:type="dxa"/>
          </w:tcPr>
          <w:p w14:paraId="386D7E6B" w14:textId="77777777" w:rsidR="00D611AA" w:rsidRPr="00D611AA" w:rsidRDefault="00D611AA" w:rsidP="00D611AA">
            <w:pPr>
              <w:rPr>
                <w:rFonts w:cstheme="minorHAnsi"/>
                <w:bCs/>
                <w:color w:val="4B4A86"/>
              </w:rPr>
            </w:pPr>
            <w:r w:rsidRPr="00D611AA">
              <w:rPr>
                <w:rFonts w:cstheme="minorHAnsi"/>
                <w:bCs/>
                <w:color w:val="4B4A86"/>
              </w:rPr>
              <w:t>Trustee – Chiltern Arts Festival </w:t>
            </w:r>
          </w:p>
          <w:p w14:paraId="5B97AF9A" w14:textId="77777777" w:rsidR="00D611AA" w:rsidRPr="00D611AA" w:rsidRDefault="00D611AA" w:rsidP="00D611AA">
            <w:pPr>
              <w:rPr>
                <w:rFonts w:cstheme="minorHAnsi"/>
                <w:bCs/>
                <w:color w:val="4B4A86"/>
              </w:rPr>
            </w:pPr>
            <w:r w:rsidRPr="00D611AA">
              <w:rPr>
                <w:rFonts w:cstheme="minorHAnsi"/>
                <w:bCs/>
                <w:color w:val="4B4A86"/>
              </w:rPr>
              <w:t>Member of the Great Learners Trust </w:t>
            </w:r>
          </w:p>
          <w:p w14:paraId="64460995" w14:textId="2C8E312F" w:rsidR="007938B8" w:rsidRPr="00D94F4D" w:rsidRDefault="00D611AA" w:rsidP="00DB2A47">
            <w:pPr>
              <w:rPr>
                <w:rFonts w:cstheme="minorHAnsi"/>
                <w:bCs/>
                <w:color w:val="4B4A86"/>
              </w:rPr>
            </w:pPr>
            <w:r w:rsidRPr="00D611AA">
              <w:rPr>
                <w:rFonts w:cstheme="minorHAnsi"/>
                <w:bCs/>
                <w:color w:val="4B4A86"/>
              </w:rPr>
              <w:t>Member of UNITE </w:t>
            </w:r>
          </w:p>
        </w:tc>
        <w:tc>
          <w:tcPr>
            <w:tcW w:w="1418" w:type="dxa"/>
          </w:tcPr>
          <w:p w14:paraId="16980742" w14:textId="77777777" w:rsidR="007938B8" w:rsidRPr="00D94F4D" w:rsidRDefault="000327A2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2021</w:t>
            </w:r>
          </w:p>
          <w:p w14:paraId="7F261ABE" w14:textId="77777777" w:rsidR="000327A2" w:rsidRPr="00D94F4D" w:rsidRDefault="000327A2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1BE07937" w14:textId="77777777" w:rsidR="000327A2" w:rsidRPr="00D94F4D" w:rsidRDefault="000327A2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2010</w:t>
            </w:r>
          </w:p>
          <w:p w14:paraId="717883A6" w14:textId="77777777" w:rsidR="000327A2" w:rsidRPr="00D94F4D" w:rsidRDefault="000327A2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6DEA9821" w14:textId="01CE610D" w:rsidR="000327A2" w:rsidRPr="00D94F4D" w:rsidRDefault="000327A2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2000</w:t>
            </w:r>
          </w:p>
        </w:tc>
        <w:tc>
          <w:tcPr>
            <w:tcW w:w="1195" w:type="dxa"/>
          </w:tcPr>
          <w:p w14:paraId="5BDB259E" w14:textId="77777777" w:rsidR="007938B8" w:rsidRPr="00D94F4D" w:rsidRDefault="007938B8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</w:tr>
      <w:tr w:rsidR="007938B8" w:rsidRPr="00D94F4D" w14:paraId="20837249" w14:textId="77777777" w:rsidTr="00C7087B">
        <w:tc>
          <w:tcPr>
            <w:tcW w:w="2263" w:type="dxa"/>
          </w:tcPr>
          <w:p w14:paraId="6BDC5EC1" w14:textId="0FF10998" w:rsidR="007938B8" w:rsidRPr="00D94F4D" w:rsidRDefault="00D611AA" w:rsidP="00D20AF9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Sulina Piesse </w:t>
            </w:r>
          </w:p>
        </w:tc>
        <w:tc>
          <w:tcPr>
            <w:tcW w:w="1134" w:type="dxa"/>
          </w:tcPr>
          <w:p w14:paraId="002C0DFA" w14:textId="38F12D43" w:rsidR="007938B8" w:rsidRPr="00D94F4D" w:rsidRDefault="00D611AA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Ex officio Trustee</w:t>
            </w:r>
          </w:p>
        </w:tc>
        <w:tc>
          <w:tcPr>
            <w:tcW w:w="1418" w:type="dxa"/>
          </w:tcPr>
          <w:p w14:paraId="3520D237" w14:textId="578E4F9D" w:rsidR="007938B8" w:rsidRPr="00D94F4D" w:rsidRDefault="00587A18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01/01/2021</w:t>
            </w:r>
          </w:p>
        </w:tc>
        <w:tc>
          <w:tcPr>
            <w:tcW w:w="992" w:type="dxa"/>
          </w:tcPr>
          <w:p w14:paraId="472D49C5" w14:textId="2DC1BF84" w:rsidR="007938B8" w:rsidRPr="00D94F4D" w:rsidRDefault="00587A18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2F73DEDD" w14:textId="38840907" w:rsidR="007938B8" w:rsidRPr="00D94F4D" w:rsidRDefault="00587A18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0B398507" w14:textId="70DEB3B5" w:rsidR="007938B8" w:rsidRPr="00D94F4D" w:rsidRDefault="00D611AA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Ex officio by virtue of holding the office of CEO</w:t>
            </w:r>
          </w:p>
        </w:tc>
        <w:tc>
          <w:tcPr>
            <w:tcW w:w="2976" w:type="dxa"/>
          </w:tcPr>
          <w:p w14:paraId="5751E6CD" w14:textId="365AE0CD" w:rsidR="00213BCA" w:rsidRPr="00D94F4D" w:rsidRDefault="00213BCA" w:rsidP="00DB2A4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CEO ODBST.</w:t>
            </w:r>
          </w:p>
          <w:p w14:paraId="36784590" w14:textId="72DC758B" w:rsidR="00B76DCE" w:rsidRPr="00D94F4D" w:rsidRDefault="00B76DCE" w:rsidP="00DB2A47">
            <w:pPr>
              <w:rPr>
                <w:rFonts w:cstheme="minorHAnsi"/>
                <w:bCs/>
                <w:color w:val="4B4A86"/>
              </w:rPr>
            </w:pPr>
            <w:r w:rsidRPr="00BC3A12">
              <w:rPr>
                <w:rFonts w:cstheme="minorHAnsi"/>
                <w:bCs/>
                <w:color w:val="4B4A86"/>
              </w:rPr>
              <w:t>Support outreach work is being provided to Chiltern Hills Academy and Tring Learning Partnership </w:t>
            </w:r>
          </w:p>
          <w:p w14:paraId="37059FB2" w14:textId="63BCA6A5" w:rsidR="007938B8" w:rsidRPr="00D94F4D" w:rsidRDefault="00BC3A12" w:rsidP="00DB2A4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lastRenderedPageBreak/>
              <w:t>Member of Association of School and College Leaders.</w:t>
            </w:r>
          </w:p>
          <w:p w14:paraId="38B10E9F" w14:textId="7D23D691" w:rsidR="00BC3A12" w:rsidRPr="00D94F4D" w:rsidRDefault="00BC3A12" w:rsidP="00B76DCE">
            <w:pPr>
              <w:rPr>
                <w:rFonts w:cstheme="minorHAnsi"/>
                <w:bCs/>
                <w:color w:val="4B4A86"/>
              </w:rPr>
            </w:pPr>
            <w:r w:rsidRPr="00BC3A12">
              <w:rPr>
                <w:rFonts w:cstheme="minorHAnsi"/>
                <w:bCs/>
                <w:color w:val="4B4A86"/>
              </w:rPr>
              <w:t>Trustee- Woodard Academies Trust </w:t>
            </w:r>
          </w:p>
        </w:tc>
        <w:tc>
          <w:tcPr>
            <w:tcW w:w="1418" w:type="dxa"/>
          </w:tcPr>
          <w:p w14:paraId="1F52A03E" w14:textId="77777777" w:rsidR="007938B8" w:rsidRPr="00D94F4D" w:rsidRDefault="00E242C3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lastRenderedPageBreak/>
              <w:t>01/01/2021</w:t>
            </w:r>
          </w:p>
          <w:p w14:paraId="3474730A" w14:textId="77777777" w:rsidR="00B76DCE" w:rsidRPr="00D94F4D" w:rsidRDefault="00B76DCE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048A8306" w14:textId="77777777" w:rsidR="00B76DCE" w:rsidRPr="00D94F4D" w:rsidRDefault="00B76DCE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02F6FDB5" w14:textId="77777777" w:rsidR="00B76DCE" w:rsidRPr="00D94F4D" w:rsidRDefault="00B76DCE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542A175D" w14:textId="77777777" w:rsidR="00B76DCE" w:rsidRPr="00D94F4D" w:rsidRDefault="00B76DCE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4B02A026" w14:textId="586FCD76" w:rsidR="00107D1A" w:rsidRPr="00D94F4D" w:rsidRDefault="00107D1A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Sept 2010</w:t>
            </w:r>
          </w:p>
          <w:p w14:paraId="679F6002" w14:textId="77777777" w:rsidR="00107D1A" w:rsidRPr="00D94F4D" w:rsidRDefault="00107D1A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7B8AC2A0" w14:textId="3EAC8EF9" w:rsidR="00107D1A" w:rsidRPr="00D94F4D" w:rsidRDefault="00107D1A" w:rsidP="00107D1A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Sept 2023</w:t>
            </w:r>
          </w:p>
        </w:tc>
        <w:tc>
          <w:tcPr>
            <w:tcW w:w="1195" w:type="dxa"/>
          </w:tcPr>
          <w:p w14:paraId="15595E4D" w14:textId="77777777" w:rsidR="007938B8" w:rsidRPr="00D94F4D" w:rsidRDefault="007938B8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</w:tr>
      <w:tr w:rsidR="009E4DFD" w:rsidRPr="00D94F4D" w14:paraId="55791354" w14:textId="77777777" w:rsidTr="00C7087B">
        <w:tc>
          <w:tcPr>
            <w:tcW w:w="2263" w:type="dxa"/>
          </w:tcPr>
          <w:p w14:paraId="07F50E0F" w14:textId="638AD3C3" w:rsidR="009E4DFD" w:rsidRPr="00D94F4D" w:rsidRDefault="008621E7" w:rsidP="00D20AF9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Andrew Jeffrey </w:t>
            </w:r>
          </w:p>
        </w:tc>
        <w:tc>
          <w:tcPr>
            <w:tcW w:w="1134" w:type="dxa"/>
          </w:tcPr>
          <w:p w14:paraId="0AAE7BF8" w14:textId="77777777" w:rsidR="009E4DFD" w:rsidRPr="00D94F4D" w:rsidRDefault="008621E7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Trustee</w:t>
            </w:r>
          </w:p>
          <w:p w14:paraId="5F2914D6" w14:textId="563CEA7F" w:rsidR="00991EC1" w:rsidRPr="00D94F4D" w:rsidRDefault="00991EC1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i/>
                <w:iCs/>
                <w:color w:val="4B4A86"/>
              </w:rPr>
              <w:t>Chair of FRAPP</w:t>
            </w:r>
            <w:r w:rsidRPr="00D94F4D">
              <w:rPr>
                <w:rFonts w:cstheme="minorHAnsi"/>
                <w:bCs/>
                <w:color w:val="4B4A86"/>
              </w:rPr>
              <w:t> </w:t>
            </w:r>
          </w:p>
        </w:tc>
        <w:tc>
          <w:tcPr>
            <w:tcW w:w="1418" w:type="dxa"/>
          </w:tcPr>
          <w:p w14:paraId="134CC574" w14:textId="77777777" w:rsidR="009E4DFD" w:rsidRPr="00D94F4D" w:rsidRDefault="008621E7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12/07/2019</w:t>
            </w:r>
          </w:p>
          <w:p w14:paraId="46114935" w14:textId="10B69104" w:rsidR="008621E7" w:rsidRPr="00D94F4D" w:rsidRDefault="008621E7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437E6D">
              <w:rPr>
                <w:rFonts w:cstheme="minorHAnsi"/>
                <w:bCs/>
                <w:i/>
                <w:iCs/>
                <w:color w:val="4B4A86"/>
              </w:rPr>
              <w:t>Term of office renewed on</w:t>
            </w:r>
            <w:r w:rsidR="00D31CB4" w:rsidRPr="00D94F4D">
              <w:rPr>
                <w:rFonts w:cstheme="minorHAnsi"/>
                <w:bCs/>
                <w:i/>
                <w:iCs/>
                <w:color w:val="4B4A86"/>
              </w:rPr>
              <w:t xml:space="preserve"> 5/7/2023</w:t>
            </w:r>
          </w:p>
        </w:tc>
        <w:tc>
          <w:tcPr>
            <w:tcW w:w="992" w:type="dxa"/>
          </w:tcPr>
          <w:p w14:paraId="20324C93" w14:textId="35A39C7F" w:rsidR="009E4DFD" w:rsidRPr="00D94F4D" w:rsidRDefault="008621E7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4 years</w:t>
            </w:r>
          </w:p>
        </w:tc>
        <w:tc>
          <w:tcPr>
            <w:tcW w:w="1276" w:type="dxa"/>
          </w:tcPr>
          <w:p w14:paraId="44B06078" w14:textId="7105F08D" w:rsidR="009E4DFD" w:rsidRPr="00D94F4D" w:rsidRDefault="00E90A6D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3D71B6DB" w14:textId="2515B8A6" w:rsidR="009E4DFD" w:rsidRPr="00D94F4D" w:rsidRDefault="00417E23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Members</w:t>
            </w:r>
          </w:p>
        </w:tc>
        <w:tc>
          <w:tcPr>
            <w:tcW w:w="2976" w:type="dxa"/>
          </w:tcPr>
          <w:p w14:paraId="5ECCAED4" w14:textId="04A60613" w:rsidR="00D571BF" w:rsidRPr="00D94F4D" w:rsidRDefault="00B50F77" w:rsidP="00417E23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 xml:space="preserve">Employed as </w:t>
            </w:r>
            <w:r w:rsidR="00D571BF" w:rsidRPr="00D94F4D">
              <w:rPr>
                <w:rFonts w:cstheme="minorHAnsi"/>
                <w:bCs/>
                <w:color w:val="4B4A86"/>
              </w:rPr>
              <w:t>CFO</w:t>
            </w:r>
            <w:r w:rsidRPr="00D94F4D">
              <w:rPr>
                <w:rFonts w:cstheme="minorHAnsi"/>
                <w:bCs/>
                <w:color w:val="4B4A86"/>
              </w:rPr>
              <w:t xml:space="preserve"> at</w:t>
            </w:r>
            <w:r w:rsidR="00D571BF" w:rsidRPr="00D94F4D">
              <w:rPr>
                <w:rFonts w:cstheme="minorHAnsi"/>
                <w:bCs/>
                <w:color w:val="4B4A86"/>
              </w:rPr>
              <w:t xml:space="preserve"> ODST</w:t>
            </w:r>
            <w:r w:rsidRPr="00D94F4D">
              <w:rPr>
                <w:rFonts w:cstheme="minorHAnsi"/>
                <w:bCs/>
                <w:color w:val="4B4A86"/>
              </w:rPr>
              <w:t>.</w:t>
            </w:r>
            <w:r w:rsidR="00D571BF" w:rsidRPr="00D94F4D">
              <w:rPr>
                <w:rFonts w:cstheme="minorHAnsi"/>
                <w:bCs/>
                <w:color w:val="4B4A86"/>
              </w:rPr>
              <w:t xml:space="preserve"> </w:t>
            </w:r>
          </w:p>
          <w:p w14:paraId="01276521" w14:textId="235068AE" w:rsidR="00417E23" w:rsidRPr="00D94F4D" w:rsidRDefault="00417E23" w:rsidP="00417E23">
            <w:pPr>
              <w:rPr>
                <w:rFonts w:cstheme="minorHAnsi"/>
                <w:bCs/>
                <w:color w:val="4B4A86"/>
              </w:rPr>
            </w:pPr>
            <w:r w:rsidRPr="00417E23">
              <w:rPr>
                <w:rFonts w:cstheme="minorHAnsi"/>
                <w:bCs/>
                <w:color w:val="4B4A86"/>
              </w:rPr>
              <w:t>Membership of ICAEW </w:t>
            </w:r>
          </w:p>
          <w:p w14:paraId="5D806D6D" w14:textId="6DED257B" w:rsidR="00417E23" w:rsidRPr="00417E23" w:rsidRDefault="00417E23" w:rsidP="00417E23">
            <w:pPr>
              <w:rPr>
                <w:rFonts w:cstheme="minorHAnsi"/>
                <w:bCs/>
                <w:color w:val="4B4A86"/>
              </w:rPr>
            </w:pPr>
            <w:r w:rsidRPr="00417E23">
              <w:rPr>
                <w:rFonts w:cstheme="minorHAnsi"/>
                <w:bCs/>
                <w:color w:val="4B4A86"/>
              </w:rPr>
              <w:t>Prime7 M</w:t>
            </w:r>
            <w:r w:rsidR="00466334" w:rsidRPr="00D94F4D">
              <w:rPr>
                <w:rFonts w:cstheme="minorHAnsi"/>
                <w:bCs/>
                <w:color w:val="4B4A86"/>
              </w:rPr>
              <w:t>AT</w:t>
            </w:r>
            <w:r w:rsidRPr="00417E23">
              <w:rPr>
                <w:rFonts w:cstheme="minorHAnsi"/>
                <w:bCs/>
                <w:color w:val="4B4A86"/>
              </w:rPr>
              <w:t xml:space="preserve"> Trust</w:t>
            </w:r>
            <w:r w:rsidR="00466334" w:rsidRPr="00D94F4D">
              <w:rPr>
                <w:rFonts w:cstheme="minorHAnsi"/>
                <w:bCs/>
                <w:color w:val="4B4A86"/>
              </w:rPr>
              <w:t>ee</w:t>
            </w:r>
          </w:p>
          <w:p w14:paraId="596D266C" w14:textId="0DA091D7" w:rsidR="00417E23" w:rsidRPr="00417E23" w:rsidRDefault="00417E23" w:rsidP="00417E23">
            <w:pPr>
              <w:rPr>
                <w:rFonts w:cstheme="minorHAnsi"/>
                <w:bCs/>
                <w:color w:val="4B4A86"/>
              </w:rPr>
            </w:pPr>
            <w:r w:rsidRPr="00417E23">
              <w:rPr>
                <w:rFonts w:cstheme="minorHAnsi"/>
                <w:bCs/>
                <w:color w:val="4B4A86"/>
              </w:rPr>
              <w:t>Trustee- Battlefields Trust </w:t>
            </w:r>
          </w:p>
          <w:p w14:paraId="15F63574" w14:textId="77777777" w:rsidR="009E4DFD" w:rsidRPr="00D94F4D" w:rsidRDefault="00417E23" w:rsidP="00DB2A4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Governor Dassett Primary School </w:t>
            </w:r>
          </w:p>
          <w:p w14:paraId="4E80D28A" w14:textId="5400D482" w:rsidR="00587C8B" w:rsidRPr="00D94F4D" w:rsidRDefault="00587C8B" w:rsidP="00DB2A4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Connected persons: Brother- Owner/Director of Akehurst &amp; Eve Ltd </w:t>
            </w:r>
          </w:p>
        </w:tc>
        <w:tc>
          <w:tcPr>
            <w:tcW w:w="1418" w:type="dxa"/>
          </w:tcPr>
          <w:p w14:paraId="7B17F827" w14:textId="17233632" w:rsidR="00D571BF" w:rsidRPr="00D94F4D" w:rsidRDefault="00921EE3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01/01/2024</w:t>
            </w:r>
          </w:p>
          <w:p w14:paraId="1B34FE76" w14:textId="77777777" w:rsidR="00466334" w:rsidRPr="00D94F4D" w:rsidRDefault="00466334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766F2286" w14:textId="17778266" w:rsidR="00466334" w:rsidRPr="00D94F4D" w:rsidRDefault="00166B46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Feb 2020</w:t>
            </w:r>
          </w:p>
          <w:p w14:paraId="429F6446" w14:textId="35D5E75C" w:rsidR="00166B46" w:rsidRPr="00D94F4D" w:rsidRDefault="00166B46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Jan 2022</w:t>
            </w:r>
          </w:p>
          <w:p w14:paraId="6FFDC2D2" w14:textId="710EC0A5" w:rsidR="00166B46" w:rsidRPr="00D94F4D" w:rsidRDefault="00166B46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Nov 2021</w:t>
            </w:r>
          </w:p>
          <w:p w14:paraId="3F19CFF3" w14:textId="5D72F943" w:rsidR="009E4DFD" w:rsidRPr="00D94F4D" w:rsidRDefault="009E4DFD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</w:tc>
        <w:tc>
          <w:tcPr>
            <w:tcW w:w="1195" w:type="dxa"/>
          </w:tcPr>
          <w:p w14:paraId="5C4B729F" w14:textId="77777777" w:rsidR="009E4DFD" w:rsidRPr="00D94F4D" w:rsidRDefault="009E4DFD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</w:tr>
      <w:tr w:rsidR="009E4DFD" w:rsidRPr="00D94F4D" w14:paraId="29FF9F6A" w14:textId="77777777" w:rsidTr="00C7087B">
        <w:tc>
          <w:tcPr>
            <w:tcW w:w="2263" w:type="dxa"/>
          </w:tcPr>
          <w:p w14:paraId="20E767FE" w14:textId="0B2D705F" w:rsidR="009E4DFD" w:rsidRPr="00D94F4D" w:rsidRDefault="00991EC1" w:rsidP="00D20AF9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Denise Shepherd </w:t>
            </w:r>
          </w:p>
        </w:tc>
        <w:tc>
          <w:tcPr>
            <w:tcW w:w="1134" w:type="dxa"/>
          </w:tcPr>
          <w:p w14:paraId="37ECC5D9" w14:textId="77777777" w:rsidR="00991EC1" w:rsidRPr="00D94F4D" w:rsidRDefault="00991EC1" w:rsidP="00991EC1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Trustee</w:t>
            </w:r>
          </w:p>
          <w:p w14:paraId="5580DC9C" w14:textId="77777777" w:rsidR="009E4DFD" w:rsidRPr="00D94F4D" w:rsidRDefault="00991EC1" w:rsidP="00991EC1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  <w:r w:rsidRPr="00D94F4D">
              <w:rPr>
                <w:rFonts w:cstheme="minorHAnsi"/>
                <w:bCs/>
                <w:i/>
                <w:iCs/>
                <w:color w:val="4B4A86"/>
              </w:rPr>
              <w:t>Chair of</w:t>
            </w:r>
          </w:p>
          <w:p w14:paraId="688D3305" w14:textId="0343B636" w:rsidR="00991EC1" w:rsidRPr="00D94F4D" w:rsidRDefault="00991EC1" w:rsidP="00991EC1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i/>
                <w:iCs/>
                <w:color w:val="4B4A86"/>
              </w:rPr>
              <w:t>SEC</w:t>
            </w:r>
          </w:p>
        </w:tc>
        <w:tc>
          <w:tcPr>
            <w:tcW w:w="1418" w:type="dxa"/>
          </w:tcPr>
          <w:p w14:paraId="0BEB260E" w14:textId="3DCC27C0" w:rsidR="009E4DFD" w:rsidRPr="00D94F4D" w:rsidRDefault="00344C54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01/09/2021 </w:t>
            </w:r>
          </w:p>
        </w:tc>
        <w:tc>
          <w:tcPr>
            <w:tcW w:w="992" w:type="dxa"/>
          </w:tcPr>
          <w:p w14:paraId="571F9564" w14:textId="4AF67669" w:rsidR="009E4DFD" w:rsidRPr="00D94F4D" w:rsidRDefault="00344C54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4 years</w:t>
            </w:r>
          </w:p>
        </w:tc>
        <w:tc>
          <w:tcPr>
            <w:tcW w:w="1276" w:type="dxa"/>
          </w:tcPr>
          <w:p w14:paraId="71B300E8" w14:textId="0BEA3FF8" w:rsidR="009E4DFD" w:rsidRPr="00D94F4D" w:rsidRDefault="00E90A6D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7B36AD7A" w14:textId="7B7E87C6" w:rsidR="009E4DFD" w:rsidRPr="00D94F4D" w:rsidRDefault="00344C54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Members</w:t>
            </w:r>
          </w:p>
        </w:tc>
        <w:tc>
          <w:tcPr>
            <w:tcW w:w="2976" w:type="dxa"/>
          </w:tcPr>
          <w:p w14:paraId="33C9B429" w14:textId="5C706220" w:rsidR="006A192D" w:rsidRPr="006A192D" w:rsidRDefault="005E35FC" w:rsidP="006A192D">
            <w:pPr>
              <w:rPr>
                <w:rFonts w:cstheme="minorHAnsi"/>
                <w:bCs/>
                <w:color w:val="4B4A86"/>
              </w:rPr>
            </w:pPr>
            <w:r w:rsidRPr="006A192D">
              <w:rPr>
                <w:rFonts w:cstheme="minorHAnsi"/>
                <w:bCs/>
                <w:color w:val="4B4A86"/>
              </w:rPr>
              <w:t>Director- D&amp;K Investment Properties Ltd </w:t>
            </w:r>
          </w:p>
          <w:p w14:paraId="5C114F67" w14:textId="5019012A" w:rsidR="006A192D" w:rsidRPr="006A192D" w:rsidRDefault="006A192D" w:rsidP="006A192D">
            <w:pPr>
              <w:rPr>
                <w:rFonts w:cstheme="minorHAnsi"/>
                <w:bCs/>
                <w:color w:val="4B4A86"/>
              </w:rPr>
            </w:pPr>
            <w:r w:rsidRPr="006A192D">
              <w:rPr>
                <w:rFonts w:cstheme="minorHAnsi"/>
                <w:bCs/>
                <w:color w:val="4B4A86"/>
              </w:rPr>
              <w:t>Trustee- The Sikh Education Board</w:t>
            </w:r>
            <w:r w:rsidR="005E35FC" w:rsidRPr="00D94F4D">
              <w:rPr>
                <w:rFonts w:cstheme="minorHAnsi"/>
                <w:bCs/>
                <w:color w:val="4B4A86"/>
              </w:rPr>
              <w:t>- currently inactive</w:t>
            </w:r>
            <w:r w:rsidR="00E76560" w:rsidRPr="00D94F4D">
              <w:rPr>
                <w:rFonts w:cstheme="minorHAnsi"/>
                <w:bCs/>
                <w:color w:val="4B4A86"/>
              </w:rPr>
              <w:t>.</w:t>
            </w:r>
          </w:p>
          <w:p w14:paraId="7BAA226B" w14:textId="0BE9218E" w:rsidR="009E4DFD" w:rsidRPr="00D94F4D" w:rsidRDefault="006A192D" w:rsidP="00DB2A4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Partner is Executive Headteacher- Barton Court Academy Trust Kent</w:t>
            </w:r>
            <w:r w:rsidR="00E76560" w:rsidRPr="00D94F4D">
              <w:rPr>
                <w:rFonts w:cstheme="minorHAnsi"/>
                <w:bCs/>
                <w:color w:val="4B4A86"/>
              </w:rPr>
              <w:t xml:space="preserve"> since 2012</w:t>
            </w:r>
            <w:r w:rsidRPr="00D94F4D">
              <w:rPr>
                <w:rFonts w:cstheme="minorHAnsi"/>
                <w:bCs/>
                <w:color w:val="4B4A86"/>
              </w:rPr>
              <w:t>. </w:t>
            </w:r>
          </w:p>
        </w:tc>
        <w:tc>
          <w:tcPr>
            <w:tcW w:w="1418" w:type="dxa"/>
          </w:tcPr>
          <w:p w14:paraId="1F4341D1" w14:textId="77777777" w:rsidR="005E35FC" w:rsidRPr="00D94F4D" w:rsidRDefault="005E35FC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Feb 2021</w:t>
            </w:r>
          </w:p>
          <w:p w14:paraId="366946A8" w14:textId="77777777" w:rsidR="005E35FC" w:rsidRPr="00D94F4D" w:rsidRDefault="005E35FC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1A13D856" w14:textId="77777777" w:rsidR="009E4DFD" w:rsidRPr="00D94F4D" w:rsidRDefault="005E35FC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2022</w:t>
            </w:r>
            <w:r w:rsidR="00344C54" w:rsidRPr="00D94F4D">
              <w:rPr>
                <w:rFonts w:cstheme="minorHAnsi"/>
                <w:bCs/>
                <w:color w:val="4B4A86"/>
              </w:rPr>
              <w:t> </w:t>
            </w:r>
          </w:p>
          <w:p w14:paraId="0C22A836" w14:textId="77777777" w:rsidR="00E76560" w:rsidRDefault="00E76560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33BC3B28" w14:textId="77777777" w:rsidR="00D94F4D" w:rsidRPr="00D94F4D" w:rsidRDefault="00D94F4D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48F761E0" w14:textId="4E9F5FF4" w:rsidR="00E76560" w:rsidRPr="00D94F4D" w:rsidRDefault="00E76560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2012</w:t>
            </w:r>
          </w:p>
        </w:tc>
        <w:tc>
          <w:tcPr>
            <w:tcW w:w="1195" w:type="dxa"/>
          </w:tcPr>
          <w:p w14:paraId="5572A3B8" w14:textId="77777777" w:rsidR="009E4DFD" w:rsidRPr="00D94F4D" w:rsidRDefault="009E4DFD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</w:tr>
      <w:tr w:rsidR="00587A18" w:rsidRPr="00D94F4D" w14:paraId="205EF7C6" w14:textId="77777777" w:rsidTr="00C7087B">
        <w:tc>
          <w:tcPr>
            <w:tcW w:w="2263" w:type="dxa"/>
          </w:tcPr>
          <w:p w14:paraId="05B99853" w14:textId="56721902" w:rsidR="00587A18" w:rsidRPr="00D94F4D" w:rsidRDefault="006A192D" w:rsidP="00D20AF9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Kieran Soughton </w:t>
            </w:r>
          </w:p>
        </w:tc>
        <w:tc>
          <w:tcPr>
            <w:tcW w:w="1134" w:type="dxa"/>
          </w:tcPr>
          <w:p w14:paraId="5DDF856D" w14:textId="77777777" w:rsidR="00587A18" w:rsidRPr="00D94F4D" w:rsidRDefault="006A192D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Trustees</w:t>
            </w:r>
          </w:p>
          <w:p w14:paraId="5EE50C82" w14:textId="194DDDFF" w:rsidR="008527AF" w:rsidRPr="00D94F4D" w:rsidRDefault="008527AF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i/>
                <w:iCs/>
                <w:color w:val="4B4A86"/>
              </w:rPr>
              <w:t>Member of FRAPP</w:t>
            </w:r>
            <w:r w:rsidRPr="00D94F4D">
              <w:rPr>
                <w:rFonts w:cstheme="minorHAnsi"/>
                <w:bCs/>
                <w:color w:val="4B4A86"/>
              </w:rPr>
              <w:t> </w:t>
            </w:r>
          </w:p>
          <w:p w14:paraId="3C154D18" w14:textId="694DB861" w:rsidR="006A192D" w:rsidRPr="00D94F4D" w:rsidRDefault="006A192D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  <w:tc>
          <w:tcPr>
            <w:tcW w:w="1418" w:type="dxa"/>
          </w:tcPr>
          <w:p w14:paraId="183B5A41" w14:textId="47D2DE06" w:rsidR="00587A18" w:rsidRPr="00D94F4D" w:rsidRDefault="008527AF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30/05/2023 </w:t>
            </w:r>
          </w:p>
        </w:tc>
        <w:tc>
          <w:tcPr>
            <w:tcW w:w="992" w:type="dxa"/>
          </w:tcPr>
          <w:p w14:paraId="38021C7F" w14:textId="31964722" w:rsidR="00587A18" w:rsidRPr="00D94F4D" w:rsidRDefault="008527AF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4 years</w:t>
            </w:r>
          </w:p>
        </w:tc>
        <w:tc>
          <w:tcPr>
            <w:tcW w:w="1276" w:type="dxa"/>
          </w:tcPr>
          <w:p w14:paraId="440C0668" w14:textId="34A4D28E" w:rsidR="00587A18" w:rsidRPr="00D94F4D" w:rsidRDefault="00E90A6D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1C5EAE8E" w14:textId="7D97C7B7" w:rsidR="00587A18" w:rsidRPr="00D94F4D" w:rsidRDefault="008527AF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Members</w:t>
            </w:r>
          </w:p>
        </w:tc>
        <w:tc>
          <w:tcPr>
            <w:tcW w:w="2976" w:type="dxa"/>
          </w:tcPr>
          <w:p w14:paraId="3C9AC4E5" w14:textId="6EE52F26" w:rsidR="00874E22" w:rsidRPr="00874E22" w:rsidRDefault="00874E22" w:rsidP="00874E22">
            <w:pPr>
              <w:rPr>
                <w:rFonts w:cstheme="minorHAnsi"/>
                <w:bCs/>
                <w:color w:val="4B4A86"/>
              </w:rPr>
            </w:pPr>
            <w:r w:rsidRPr="00874E22">
              <w:rPr>
                <w:rFonts w:cstheme="minorHAnsi"/>
                <w:bCs/>
                <w:color w:val="4B4A86"/>
              </w:rPr>
              <w:t>Director</w:t>
            </w:r>
            <w:r w:rsidR="00AE5732" w:rsidRPr="00D94F4D">
              <w:rPr>
                <w:rFonts w:cstheme="minorHAnsi"/>
                <w:bCs/>
                <w:color w:val="4B4A86"/>
              </w:rPr>
              <w:t xml:space="preserve"> and 50% owner of</w:t>
            </w:r>
            <w:r w:rsidRPr="00874E22">
              <w:rPr>
                <w:rFonts w:cstheme="minorHAnsi"/>
                <w:bCs/>
                <w:color w:val="4B4A86"/>
              </w:rPr>
              <w:t xml:space="preserve"> Castle Park Solutions Ltd</w:t>
            </w:r>
            <w:r w:rsidR="00AE5732" w:rsidRPr="00D94F4D">
              <w:rPr>
                <w:rFonts w:cstheme="minorHAnsi"/>
                <w:bCs/>
                <w:color w:val="4B4A86"/>
              </w:rPr>
              <w:t>.</w:t>
            </w:r>
            <w:r w:rsidRPr="00874E22">
              <w:rPr>
                <w:rFonts w:cstheme="minorHAnsi"/>
                <w:bCs/>
                <w:color w:val="4B4A86"/>
              </w:rPr>
              <w:t> </w:t>
            </w:r>
          </w:p>
          <w:p w14:paraId="18805225" w14:textId="77777777" w:rsidR="00874E22" w:rsidRPr="00874E22" w:rsidRDefault="00874E22" w:rsidP="00874E22">
            <w:pPr>
              <w:rPr>
                <w:rFonts w:cstheme="minorHAnsi"/>
                <w:bCs/>
                <w:color w:val="4B4A86"/>
              </w:rPr>
            </w:pPr>
            <w:r w:rsidRPr="00874E22">
              <w:rPr>
                <w:rFonts w:cstheme="minorHAnsi"/>
                <w:bCs/>
                <w:color w:val="4B4A86"/>
              </w:rPr>
              <w:t>Trustee and Director Chinnor &amp; Princes Risborough Railway Association </w:t>
            </w:r>
          </w:p>
          <w:p w14:paraId="775B5134" w14:textId="2B42BF8E" w:rsidR="00587A18" w:rsidRPr="00D94F4D" w:rsidRDefault="00874E22" w:rsidP="00DB2A47">
            <w:pPr>
              <w:rPr>
                <w:rFonts w:cstheme="minorHAnsi"/>
                <w:bCs/>
                <w:color w:val="4B4A86"/>
              </w:rPr>
            </w:pPr>
            <w:r w:rsidRPr="00874E22">
              <w:rPr>
                <w:rFonts w:cstheme="minorHAnsi"/>
                <w:bCs/>
                <w:color w:val="4B4A86"/>
              </w:rPr>
              <w:t>Membership of C.I.P.D. </w:t>
            </w:r>
          </w:p>
        </w:tc>
        <w:tc>
          <w:tcPr>
            <w:tcW w:w="1418" w:type="dxa"/>
          </w:tcPr>
          <w:p w14:paraId="05472D02" w14:textId="23746796" w:rsidR="00587A18" w:rsidRPr="00D94F4D" w:rsidRDefault="00874E22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30/05/2023 </w:t>
            </w:r>
          </w:p>
        </w:tc>
        <w:tc>
          <w:tcPr>
            <w:tcW w:w="1195" w:type="dxa"/>
          </w:tcPr>
          <w:p w14:paraId="1696559C" w14:textId="77777777" w:rsidR="00587A18" w:rsidRPr="00D94F4D" w:rsidRDefault="00587A18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</w:tc>
      </w:tr>
      <w:tr w:rsidR="00587A18" w:rsidRPr="00D94F4D" w14:paraId="4ED8459A" w14:textId="77777777" w:rsidTr="00C7087B">
        <w:tc>
          <w:tcPr>
            <w:tcW w:w="2263" w:type="dxa"/>
          </w:tcPr>
          <w:p w14:paraId="76541FF2" w14:textId="18A64AF2" w:rsidR="00587A18" w:rsidRPr="00D94F4D" w:rsidRDefault="00C97E04" w:rsidP="00D20AF9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Rachel Caseby</w:t>
            </w:r>
          </w:p>
        </w:tc>
        <w:tc>
          <w:tcPr>
            <w:tcW w:w="1134" w:type="dxa"/>
          </w:tcPr>
          <w:p w14:paraId="145A8FE3" w14:textId="792C909A" w:rsidR="00587A18" w:rsidRPr="00D94F4D" w:rsidRDefault="00C97E04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/>
                <w:color w:val="4B4A86"/>
              </w:rPr>
              <w:t>Trustee</w:t>
            </w:r>
          </w:p>
        </w:tc>
        <w:tc>
          <w:tcPr>
            <w:tcW w:w="1418" w:type="dxa"/>
          </w:tcPr>
          <w:p w14:paraId="714EAC70" w14:textId="1371B6F1" w:rsidR="00587A18" w:rsidRPr="00D94F4D" w:rsidRDefault="00E90A6D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25/06/2024</w:t>
            </w:r>
          </w:p>
        </w:tc>
        <w:tc>
          <w:tcPr>
            <w:tcW w:w="992" w:type="dxa"/>
          </w:tcPr>
          <w:p w14:paraId="723A2EA2" w14:textId="692BEF97" w:rsidR="00587A18" w:rsidRPr="00D94F4D" w:rsidRDefault="00E90A6D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4 years</w:t>
            </w:r>
          </w:p>
        </w:tc>
        <w:tc>
          <w:tcPr>
            <w:tcW w:w="1276" w:type="dxa"/>
          </w:tcPr>
          <w:p w14:paraId="3D1BF70F" w14:textId="322E53AD" w:rsidR="00587A18" w:rsidRPr="00D94F4D" w:rsidRDefault="00E90A6D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N/A</w:t>
            </w:r>
          </w:p>
        </w:tc>
        <w:tc>
          <w:tcPr>
            <w:tcW w:w="1276" w:type="dxa"/>
          </w:tcPr>
          <w:p w14:paraId="74E1DE2D" w14:textId="03FF5FAC" w:rsidR="00587A18" w:rsidRPr="00D94F4D" w:rsidRDefault="00E90A6D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Members</w:t>
            </w:r>
          </w:p>
        </w:tc>
        <w:tc>
          <w:tcPr>
            <w:tcW w:w="2976" w:type="dxa"/>
          </w:tcPr>
          <w:p w14:paraId="624CD511" w14:textId="6977C550" w:rsidR="00587A18" w:rsidRPr="00D94F4D" w:rsidRDefault="009449EA" w:rsidP="00DB2A4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Education Consultant (self-employed) working primarily with Oxfordshire County Council</w:t>
            </w:r>
            <w:r w:rsidR="001D609D" w:rsidRPr="00D94F4D">
              <w:rPr>
                <w:rFonts w:cstheme="minorHAnsi"/>
                <w:bCs/>
                <w:color w:val="4B4A86"/>
              </w:rPr>
              <w:t xml:space="preserve">; this can include working with ODBE personnel concerning maintained Church </w:t>
            </w:r>
            <w:r w:rsidR="001D609D" w:rsidRPr="00D94F4D">
              <w:rPr>
                <w:rFonts w:cstheme="minorHAnsi"/>
                <w:bCs/>
                <w:color w:val="4B4A86"/>
              </w:rPr>
              <w:lastRenderedPageBreak/>
              <w:t>of England schools in Oxfordshire. </w:t>
            </w:r>
          </w:p>
          <w:p w14:paraId="18155B7D" w14:textId="59BA197D" w:rsidR="00874D3D" w:rsidRPr="00D94F4D" w:rsidRDefault="00874D3D" w:rsidP="00DB2A47">
            <w:pPr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 xml:space="preserve">Governor at John Hampden and Tetsworth Schools’ Federation </w:t>
            </w:r>
          </w:p>
        </w:tc>
        <w:tc>
          <w:tcPr>
            <w:tcW w:w="1418" w:type="dxa"/>
          </w:tcPr>
          <w:p w14:paraId="5BB88077" w14:textId="77777777" w:rsidR="00587A18" w:rsidRPr="00D94F4D" w:rsidRDefault="009449EA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lastRenderedPageBreak/>
              <w:t>01/09/2005</w:t>
            </w:r>
          </w:p>
          <w:p w14:paraId="3F350412" w14:textId="77777777" w:rsidR="001D609D" w:rsidRPr="00D94F4D" w:rsidRDefault="001D609D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7FA194F5" w14:textId="77777777" w:rsidR="001D609D" w:rsidRPr="00D94F4D" w:rsidRDefault="001D609D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066376B2" w14:textId="43F2D0DA" w:rsidR="001D609D" w:rsidRPr="00D94F4D" w:rsidRDefault="001D609D" w:rsidP="00DC0CB3">
            <w:pPr>
              <w:jc w:val="center"/>
              <w:rPr>
                <w:rFonts w:cstheme="minorHAnsi"/>
                <w:b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12/5/2019</w:t>
            </w:r>
          </w:p>
        </w:tc>
        <w:tc>
          <w:tcPr>
            <w:tcW w:w="1195" w:type="dxa"/>
          </w:tcPr>
          <w:p w14:paraId="415C2B2F" w14:textId="77777777" w:rsidR="00587A18" w:rsidRPr="00D94F4D" w:rsidRDefault="00587A18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  <w:p w14:paraId="56E8AA72" w14:textId="77777777" w:rsidR="00874D3D" w:rsidRPr="00D94F4D" w:rsidRDefault="00874D3D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  <w:p w14:paraId="3FAE1021" w14:textId="77777777" w:rsidR="00874D3D" w:rsidRPr="00D94F4D" w:rsidRDefault="00874D3D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  <w:p w14:paraId="059EECEF" w14:textId="77777777" w:rsidR="00874D3D" w:rsidRPr="00D94F4D" w:rsidRDefault="00874D3D" w:rsidP="00DC0CB3">
            <w:pPr>
              <w:jc w:val="center"/>
              <w:rPr>
                <w:rFonts w:cstheme="minorHAnsi"/>
                <w:b/>
                <w:color w:val="4B4A86"/>
              </w:rPr>
            </w:pPr>
          </w:p>
          <w:p w14:paraId="77B1ED18" w14:textId="77777777" w:rsidR="001D609D" w:rsidRPr="00D94F4D" w:rsidRDefault="001D609D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11849046" w14:textId="77777777" w:rsidR="001D609D" w:rsidRPr="00D94F4D" w:rsidRDefault="001D609D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73FB8C1F" w14:textId="77777777" w:rsidR="001D609D" w:rsidRPr="00D94F4D" w:rsidRDefault="001D609D" w:rsidP="00DC0CB3">
            <w:pPr>
              <w:jc w:val="center"/>
              <w:rPr>
                <w:rFonts w:cstheme="minorHAnsi"/>
                <w:bCs/>
                <w:color w:val="4B4A86"/>
              </w:rPr>
            </w:pPr>
          </w:p>
          <w:p w14:paraId="4702F291" w14:textId="77777777" w:rsidR="001D609D" w:rsidRPr="00D94F4D" w:rsidRDefault="001D609D" w:rsidP="00D94F4D">
            <w:pPr>
              <w:rPr>
                <w:rFonts w:cstheme="minorHAnsi"/>
                <w:bCs/>
                <w:color w:val="4B4A86"/>
              </w:rPr>
            </w:pPr>
          </w:p>
          <w:p w14:paraId="30CD4B8E" w14:textId="4D2CB405" w:rsidR="00874D3D" w:rsidRPr="00D94F4D" w:rsidRDefault="00874D3D" w:rsidP="00DC0CB3">
            <w:pPr>
              <w:jc w:val="center"/>
              <w:rPr>
                <w:rFonts w:cstheme="minorHAnsi"/>
                <w:bCs/>
                <w:color w:val="4B4A86"/>
              </w:rPr>
            </w:pPr>
            <w:r w:rsidRPr="00D94F4D">
              <w:rPr>
                <w:rFonts w:cstheme="minorHAnsi"/>
                <w:bCs/>
                <w:color w:val="4B4A86"/>
              </w:rPr>
              <w:t>15/7/24</w:t>
            </w:r>
          </w:p>
        </w:tc>
      </w:tr>
      <w:tr w:rsidR="005660B7" w:rsidRPr="00D94F4D" w14:paraId="0270BBB6" w14:textId="77777777" w:rsidTr="005660B7">
        <w:tc>
          <w:tcPr>
            <w:tcW w:w="2263" w:type="dxa"/>
            <w:shd w:val="clear" w:color="auto" w:fill="F2F2F2" w:themeFill="background1" w:themeFillShade="F2"/>
          </w:tcPr>
          <w:p w14:paraId="0F8697A0" w14:textId="7F226001" w:rsidR="005660B7" w:rsidRPr="005660B7" w:rsidRDefault="005660B7" w:rsidP="005660B7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lastRenderedPageBreak/>
              <w:t>Rt Revd Dr Alan Wilson  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4CA1002" w14:textId="77777777" w:rsidR="005660B7" w:rsidRPr="005660B7" w:rsidRDefault="005660B7" w:rsidP="005660B7">
            <w:pPr>
              <w:jc w:val="center"/>
              <w:rPr>
                <w:rFonts w:cstheme="minorHAnsi"/>
                <w:b/>
                <w:i/>
                <w:iCs/>
                <w:color w:val="4B4A86"/>
              </w:rPr>
            </w:pPr>
            <w:r w:rsidRPr="005660B7">
              <w:rPr>
                <w:rFonts w:cstheme="minorHAnsi"/>
                <w:b/>
                <w:i/>
                <w:iCs/>
                <w:color w:val="4B4A86"/>
              </w:rPr>
              <w:t>Trustee</w:t>
            </w:r>
          </w:p>
          <w:p w14:paraId="36D5010E" w14:textId="77777777" w:rsidR="005660B7" w:rsidRPr="005660B7" w:rsidRDefault="005660B7" w:rsidP="005660B7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 </w:t>
            </w:r>
          </w:p>
          <w:p w14:paraId="2496583E" w14:textId="103E982F" w:rsidR="005660B7" w:rsidRPr="005660B7" w:rsidRDefault="005660B7" w:rsidP="005660B7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Member of SEC</w:t>
            </w:r>
          </w:p>
          <w:p w14:paraId="39738E5F" w14:textId="77777777" w:rsidR="005660B7" w:rsidRPr="005660B7" w:rsidRDefault="005660B7" w:rsidP="005660B7">
            <w:pPr>
              <w:jc w:val="center"/>
              <w:rPr>
                <w:rFonts w:cstheme="minorHAnsi"/>
                <w:b/>
                <w:i/>
                <w:iCs/>
                <w:color w:val="4B4A86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36C41A6A" w14:textId="77777777" w:rsidR="005660B7" w:rsidRPr="005660B7" w:rsidRDefault="005660B7" w:rsidP="005660B7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01/09/2017 </w:t>
            </w:r>
          </w:p>
          <w:p w14:paraId="1C3630D2" w14:textId="77777777" w:rsidR="005660B7" w:rsidRPr="005660B7" w:rsidRDefault="005660B7" w:rsidP="005660B7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Term of office renewed on 1/9/2021 </w:t>
            </w:r>
          </w:p>
          <w:p w14:paraId="2129A3A9" w14:textId="77777777" w:rsidR="005660B7" w:rsidRPr="005660B7" w:rsidRDefault="005660B7" w:rsidP="005660B7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5578595E" w14:textId="65FBB9BC" w:rsidR="005660B7" w:rsidRPr="005660B7" w:rsidRDefault="005660B7" w:rsidP="005660B7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4 years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0509563A" w14:textId="05114C26" w:rsidR="005660B7" w:rsidRPr="005660B7" w:rsidRDefault="005660B7" w:rsidP="005660B7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Deceased 17/2/2024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523D91D6" w14:textId="03A30209" w:rsidR="005660B7" w:rsidRPr="005660B7" w:rsidRDefault="005660B7" w:rsidP="005660B7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Members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14:paraId="1F91B78A" w14:textId="77777777" w:rsidR="005660B7" w:rsidRPr="005660B7" w:rsidRDefault="005660B7" w:rsidP="005660B7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Bishop of Buckingham </w:t>
            </w:r>
          </w:p>
          <w:p w14:paraId="343AD950" w14:textId="70D94825" w:rsidR="005660B7" w:rsidRPr="005660B7" w:rsidRDefault="005660B7" w:rsidP="005660B7">
            <w:pPr>
              <w:rPr>
                <w:rFonts w:cstheme="minorHAnsi"/>
                <w:bCs/>
                <w:i/>
                <w:iCs/>
                <w:color w:val="4B4A86"/>
              </w:rPr>
            </w:pPr>
            <w:r>
              <w:rPr>
                <w:rFonts w:cstheme="minorHAnsi"/>
                <w:bCs/>
                <w:i/>
                <w:iCs/>
                <w:color w:val="4B4A86"/>
              </w:rPr>
              <w:t xml:space="preserve">Member of </w:t>
            </w:r>
            <w:r w:rsidRPr="005660B7">
              <w:rPr>
                <w:rFonts w:cstheme="minorHAnsi"/>
                <w:bCs/>
                <w:i/>
                <w:iCs/>
                <w:color w:val="4B4A86"/>
              </w:rPr>
              <w:t>Oxford Diocesan Board of Finance </w:t>
            </w:r>
            <w:r>
              <w:rPr>
                <w:rFonts w:cstheme="minorHAnsi"/>
                <w:bCs/>
                <w:i/>
                <w:iCs/>
                <w:color w:val="4B4A86"/>
              </w:rPr>
              <w:t>and</w:t>
            </w:r>
          </w:p>
          <w:p w14:paraId="50AFA409" w14:textId="6EEF2B21" w:rsidR="005660B7" w:rsidRPr="005660B7" w:rsidRDefault="005660B7" w:rsidP="005660B7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Oxford Diocesan Board of Education</w:t>
            </w:r>
            <w:r>
              <w:rPr>
                <w:rFonts w:cstheme="minorHAnsi"/>
                <w:bCs/>
                <w:i/>
                <w:iCs/>
                <w:color w:val="4B4A86"/>
              </w:rPr>
              <w:t>.</w:t>
            </w:r>
          </w:p>
          <w:p w14:paraId="7D34BC2A" w14:textId="77777777" w:rsidR="005660B7" w:rsidRPr="005660B7" w:rsidRDefault="005660B7" w:rsidP="005660B7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Buckinghamshire’s Historic Churches Trust, Bucks Clergy Charity. </w:t>
            </w:r>
          </w:p>
          <w:p w14:paraId="6B23A1B9" w14:textId="77777777" w:rsidR="005660B7" w:rsidRPr="005660B7" w:rsidRDefault="005660B7" w:rsidP="005660B7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Member of the Oxford Diocesan Schools Trust (ODST),</w:t>
            </w:r>
          </w:p>
          <w:p w14:paraId="510029D2" w14:textId="77777777" w:rsidR="005660B7" w:rsidRPr="005660B7" w:rsidRDefault="005660B7" w:rsidP="005660B7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Trustee The Girls’ Education Company (Wycombe Abbey) </w:t>
            </w:r>
          </w:p>
          <w:p w14:paraId="1F10A360" w14:textId="0E51419F" w:rsidR="005660B7" w:rsidRPr="005660B7" w:rsidRDefault="005660B7" w:rsidP="005660B7">
            <w:pPr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Associate Governor, Cressex Community School (co-operative Trust school). 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5E4F2C8E" w14:textId="77777777" w:rsidR="005660B7" w:rsidRPr="005660B7" w:rsidRDefault="005660B7" w:rsidP="005660B7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01/09/2017 </w:t>
            </w:r>
          </w:p>
          <w:p w14:paraId="5C584B2D" w14:textId="77777777" w:rsidR="005660B7" w:rsidRPr="005660B7" w:rsidRDefault="005660B7" w:rsidP="005660B7">
            <w:pPr>
              <w:jc w:val="center"/>
              <w:rPr>
                <w:rFonts w:cstheme="minorHAnsi"/>
                <w:bCs/>
                <w:i/>
                <w:iCs/>
                <w:color w:val="4B4A86"/>
              </w:rPr>
            </w:pPr>
          </w:p>
        </w:tc>
        <w:tc>
          <w:tcPr>
            <w:tcW w:w="1195" w:type="dxa"/>
            <w:shd w:val="clear" w:color="auto" w:fill="F2F2F2" w:themeFill="background1" w:themeFillShade="F2"/>
          </w:tcPr>
          <w:p w14:paraId="4248EB1E" w14:textId="1E6D1B7B" w:rsidR="005660B7" w:rsidRPr="005660B7" w:rsidRDefault="005660B7" w:rsidP="005660B7">
            <w:pPr>
              <w:jc w:val="center"/>
              <w:rPr>
                <w:rFonts w:cstheme="minorHAnsi"/>
                <w:b/>
                <w:i/>
                <w:iCs/>
                <w:color w:val="4B4A86"/>
              </w:rPr>
            </w:pPr>
            <w:r w:rsidRPr="005660B7">
              <w:rPr>
                <w:rFonts w:cstheme="minorHAnsi"/>
                <w:bCs/>
                <w:i/>
                <w:iCs/>
                <w:color w:val="4B4A86"/>
              </w:rPr>
              <w:t>17/2/2024</w:t>
            </w:r>
          </w:p>
        </w:tc>
      </w:tr>
    </w:tbl>
    <w:p w14:paraId="17BB9F56" w14:textId="77777777" w:rsidR="006915FC" w:rsidRPr="00D94F4D" w:rsidRDefault="006915FC" w:rsidP="00DC0CB3">
      <w:pPr>
        <w:spacing w:after="0" w:line="240" w:lineRule="auto"/>
        <w:jc w:val="center"/>
        <w:rPr>
          <w:rFonts w:cstheme="minorHAnsi"/>
          <w:b/>
          <w:color w:val="4B4A86"/>
        </w:rPr>
      </w:pPr>
    </w:p>
    <w:p w14:paraId="6DC37748" w14:textId="77777777" w:rsidR="00DC0CB3" w:rsidRPr="00DC0CB3" w:rsidRDefault="00DC0CB3" w:rsidP="00DC0CB3">
      <w:pPr>
        <w:spacing w:after="0" w:line="240" w:lineRule="auto"/>
        <w:jc w:val="center"/>
        <w:rPr>
          <w:rFonts w:cstheme="minorHAnsi"/>
          <w:b/>
        </w:rPr>
      </w:pPr>
    </w:p>
    <w:p w14:paraId="7179E1A7" w14:textId="77777777" w:rsidR="000A4B57" w:rsidRPr="00DC0CB3" w:rsidRDefault="000A4B57">
      <w:pPr>
        <w:rPr>
          <w:rFonts w:cstheme="minorHAnsi"/>
        </w:rPr>
      </w:pPr>
    </w:p>
    <w:sectPr w:rsidR="000A4B57" w:rsidRPr="00DC0CB3" w:rsidSect="00DC0CB3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12E95" w14:textId="77777777" w:rsidR="000B037A" w:rsidRDefault="000B037A" w:rsidP="007938B8">
      <w:pPr>
        <w:spacing w:after="0" w:line="240" w:lineRule="auto"/>
      </w:pPr>
      <w:r>
        <w:separator/>
      </w:r>
    </w:p>
  </w:endnote>
  <w:endnote w:type="continuationSeparator" w:id="0">
    <w:p w14:paraId="13EAB93C" w14:textId="77777777" w:rsidR="000B037A" w:rsidRDefault="000B037A" w:rsidP="00793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9E6D5" w14:textId="5D85EB74" w:rsidR="007938B8" w:rsidRPr="007938B8" w:rsidRDefault="007938B8">
    <w:pPr>
      <w:pStyle w:val="Footer"/>
      <w:rPr>
        <w:i/>
        <w:iCs/>
      </w:rPr>
    </w:pPr>
    <w:r w:rsidRPr="007938B8">
      <w:rPr>
        <w:i/>
        <w:iCs/>
      </w:rPr>
      <w:t xml:space="preserve">Updated </w:t>
    </w:r>
    <w:r w:rsidR="00BF1CB1">
      <w:rPr>
        <w:i/>
        <w:iCs/>
      </w:rPr>
      <w:t>September</w:t>
    </w:r>
    <w:r w:rsidRPr="007938B8">
      <w:rPr>
        <w:i/>
        <w:iCs/>
      </w:rPr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42EB5" w14:textId="77777777" w:rsidR="000B037A" w:rsidRDefault="000B037A" w:rsidP="007938B8">
      <w:pPr>
        <w:spacing w:after="0" w:line="240" w:lineRule="auto"/>
      </w:pPr>
      <w:r>
        <w:separator/>
      </w:r>
    </w:p>
  </w:footnote>
  <w:footnote w:type="continuationSeparator" w:id="0">
    <w:p w14:paraId="6452500B" w14:textId="77777777" w:rsidR="000B037A" w:rsidRDefault="000B037A" w:rsidP="00793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B5E92"/>
    <w:multiLevelType w:val="hybridMultilevel"/>
    <w:tmpl w:val="AF889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A4727"/>
    <w:multiLevelType w:val="hybridMultilevel"/>
    <w:tmpl w:val="E9D06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A4294"/>
    <w:multiLevelType w:val="multilevel"/>
    <w:tmpl w:val="F5A2009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A37EC5"/>
    <w:multiLevelType w:val="hybridMultilevel"/>
    <w:tmpl w:val="516059D0"/>
    <w:lvl w:ilvl="0" w:tplc="CFAA660A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  <w:color w:val="72637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FC273B"/>
    <w:multiLevelType w:val="multilevel"/>
    <w:tmpl w:val="755CAC6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E91E39"/>
    <w:multiLevelType w:val="hybridMultilevel"/>
    <w:tmpl w:val="5BE4A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305530"/>
    <w:multiLevelType w:val="multilevel"/>
    <w:tmpl w:val="C1DED50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001774"/>
    <w:multiLevelType w:val="hybridMultilevel"/>
    <w:tmpl w:val="D9029A5C"/>
    <w:lvl w:ilvl="0" w:tplc="CFAA660A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9B279A"/>
    <w:multiLevelType w:val="hybridMultilevel"/>
    <w:tmpl w:val="E20EEF00"/>
    <w:lvl w:ilvl="0" w:tplc="CFAA660A">
      <w:start w:val="1"/>
      <w:numFmt w:val="bullet"/>
      <w:lvlText w:val=""/>
      <w:lvlJc w:val="left"/>
      <w:pPr>
        <w:ind w:left="1080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35311645">
    <w:abstractNumId w:val="0"/>
  </w:num>
  <w:num w:numId="2" w16cid:durableId="1378239068">
    <w:abstractNumId w:val="5"/>
  </w:num>
  <w:num w:numId="3" w16cid:durableId="1657799975">
    <w:abstractNumId w:val="1"/>
  </w:num>
  <w:num w:numId="4" w16cid:durableId="186262254">
    <w:abstractNumId w:val="3"/>
  </w:num>
  <w:num w:numId="5" w16cid:durableId="1448234374">
    <w:abstractNumId w:val="7"/>
  </w:num>
  <w:num w:numId="6" w16cid:durableId="1110003197">
    <w:abstractNumId w:val="8"/>
  </w:num>
  <w:num w:numId="7" w16cid:durableId="327749974">
    <w:abstractNumId w:val="6"/>
  </w:num>
  <w:num w:numId="8" w16cid:durableId="1969628419">
    <w:abstractNumId w:val="4"/>
  </w:num>
  <w:num w:numId="9" w16cid:durableId="13000662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CB3"/>
    <w:rsid w:val="00006460"/>
    <w:rsid w:val="000327A2"/>
    <w:rsid w:val="00080BDF"/>
    <w:rsid w:val="000811CD"/>
    <w:rsid w:val="000A205C"/>
    <w:rsid w:val="000A4604"/>
    <w:rsid w:val="000A4B57"/>
    <w:rsid w:val="000A5D55"/>
    <w:rsid w:val="000B037A"/>
    <w:rsid w:val="000B73C4"/>
    <w:rsid w:val="000F0CFE"/>
    <w:rsid w:val="000F50E5"/>
    <w:rsid w:val="00107D1A"/>
    <w:rsid w:val="00123754"/>
    <w:rsid w:val="00146062"/>
    <w:rsid w:val="00152FA6"/>
    <w:rsid w:val="0016655F"/>
    <w:rsid w:val="00166B46"/>
    <w:rsid w:val="001A4A22"/>
    <w:rsid w:val="001A72F7"/>
    <w:rsid w:val="001C6808"/>
    <w:rsid w:val="001D54E4"/>
    <w:rsid w:val="001D609D"/>
    <w:rsid w:val="001F76CA"/>
    <w:rsid w:val="00213BCA"/>
    <w:rsid w:val="00283433"/>
    <w:rsid w:val="0029416C"/>
    <w:rsid w:val="002D2E89"/>
    <w:rsid w:val="002E1C32"/>
    <w:rsid w:val="003015FA"/>
    <w:rsid w:val="00325D1A"/>
    <w:rsid w:val="0032798F"/>
    <w:rsid w:val="00333DE5"/>
    <w:rsid w:val="00344C54"/>
    <w:rsid w:val="003633E2"/>
    <w:rsid w:val="00366C4E"/>
    <w:rsid w:val="00370458"/>
    <w:rsid w:val="003A3283"/>
    <w:rsid w:val="003E40B3"/>
    <w:rsid w:val="003E63D2"/>
    <w:rsid w:val="00417E23"/>
    <w:rsid w:val="00437E6D"/>
    <w:rsid w:val="00466334"/>
    <w:rsid w:val="00497F24"/>
    <w:rsid w:val="004E3FD8"/>
    <w:rsid w:val="005660B7"/>
    <w:rsid w:val="00587A18"/>
    <w:rsid w:val="00587C8B"/>
    <w:rsid w:val="00592250"/>
    <w:rsid w:val="005D294C"/>
    <w:rsid w:val="005E35FC"/>
    <w:rsid w:val="00627423"/>
    <w:rsid w:val="0064389E"/>
    <w:rsid w:val="00653069"/>
    <w:rsid w:val="006915FC"/>
    <w:rsid w:val="006A192D"/>
    <w:rsid w:val="006B4F9B"/>
    <w:rsid w:val="006E702A"/>
    <w:rsid w:val="006F0FD3"/>
    <w:rsid w:val="007156D3"/>
    <w:rsid w:val="007449A2"/>
    <w:rsid w:val="007938B8"/>
    <w:rsid w:val="007C20B4"/>
    <w:rsid w:val="007C4C3A"/>
    <w:rsid w:val="008101D4"/>
    <w:rsid w:val="008126D6"/>
    <w:rsid w:val="008527AF"/>
    <w:rsid w:val="008621E7"/>
    <w:rsid w:val="00874D3D"/>
    <w:rsid w:val="00874E22"/>
    <w:rsid w:val="008B1BE2"/>
    <w:rsid w:val="008F54F7"/>
    <w:rsid w:val="00921EE3"/>
    <w:rsid w:val="00940F1C"/>
    <w:rsid w:val="009449EA"/>
    <w:rsid w:val="009719BE"/>
    <w:rsid w:val="00991EC1"/>
    <w:rsid w:val="009E455E"/>
    <w:rsid w:val="009E4DFD"/>
    <w:rsid w:val="00A05D31"/>
    <w:rsid w:val="00A7264C"/>
    <w:rsid w:val="00A729E6"/>
    <w:rsid w:val="00AE5732"/>
    <w:rsid w:val="00B509DB"/>
    <w:rsid w:val="00B50F77"/>
    <w:rsid w:val="00B76DCE"/>
    <w:rsid w:val="00BC3A12"/>
    <w:rsid w:val="00BD265D"/>
    <w:rsid w:val="00BD6B51"/>
    <w:rsid w:val="00BD7D26"/>
    <w:rsid w:val="00BF1CB1"/>
    <w:rsid w:val="00C26BD2"/>
    <w:rsid w:val="00C279A2"/>
    <w:rsid w:val="00C27E6E"/>
    <w:rsid w:val="00C37CF0"/>
    <w:rsid w:val="00C7087B"/>
    <w:rsid w:val="00C90BE3"/>
    <w:rsid w:val="00C97E04"/>
    <w:rsid w:val="00D20AF9"/>
    <w:rsid w:val="00D31CB4"/>
    <w:rsid w:val="00D51C42"/>
    <w:rsid w:val="00D571BF"/>
    <w:rsid w:val="00D611AA"/>
    <w:rsid w:val="00D94F4D"/>
    <w:rsid w:val="00DB2A47"/>
    <w:rsid w:val="00DC0CB3"/>
    <w:rsid w:val="00E242C3"/>
    <w:rsid w:val="00E47FE0"/>
    <w:rsid w:val="00E55CA1"/>
    <w:rsid w:val="00E639B6"/>
    <w:rsid w:val="00E76560"/>
    <w:rsid w:val="00E8589A"/>
    <w:rsid w:val="00E90A6D"/>
    <w:rsid w:val="00E95690"/>
    <w:rsid w:val="00EA43F3"/>
    <w:rsid w:val="00EE77A0"/>
    <w:rsid w:val="00F12D3B"/>
    <w:rsid w:val="00F57231"/>
    <w:rsid w:val="00F66970"/>
    <w:rsid w:val="00F94A03"/>
    <w:rsid w:val="00FD0625"/>
    <w:rsid w:val="00FD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6D65C"/>
  <w15:docId w15:val="{C88A9BCB-4752-45E4-B6CD-00D89A051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A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0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0C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8B8"/>
  </w:style>
  <w:style w:type="paragraph" w:styleId="Footer">
    <w:name w:val="footer"/>
    <w:basedOn w:val="Normal"/>
    <w:link w:val="FooterChar"/>
    <w:uiPriority w:val="99"/>
    <w:unhideWhenUsed/>
    <w:rsid w:val="0079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8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5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2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3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1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6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1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9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8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76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0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8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55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2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8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3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0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8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0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9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5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34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4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2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7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8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3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c\AppData\Roaming\Microsoft\Templates\ODBST%20Genera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0D3874A78F084EB5C32C75C4F571B7" ma:contentTypeVersion="9" ma:contentTypeDescription="Create a new document." ma:contentTypeScope="" ma:versionID="9f8467afc97b5cfb41b84622bea38c24">
  <xsd:schema xmlns:xsd="http://www.w3.org/2001/XMLSchema" xmlns:xs="http://www.w3.org/2001/XMLSchema" xmlns:p="http://schemas.microsoft.com/office/2006/metadata/properties" xmlns:ns2="7351f22a-e090-4ee4-b4b1-0db93e0ae8e6" xmlns:ns3="077a789d-80fc-4492-9d77-29cf4353b1b5" targetNamespace="http://schemas.microsoft.com/office/2006/metadata/properties" ma:root="true" ma:fieldsID="34946f5861bf4daa4ec6bb929d42d808" ns2:_="" ns3:_="">
    <xsd:import namespace="7351f22a-e090-4ee4-b4b1-0db93e0ae8e6"/>
    <xsd:import namespace="077a789d-80fc-4492-9d77-29cf4353b1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1f22a-e090-4ee4-b4b1-0db93e0ae8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a789d-80fc-4492-9d77-29cf4353b1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51f22a-e090-4ee4-b4b1-0db93e0ae8e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AE3A3B-4C51-4F87-B011-9DA614A85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51f22a-e090-4ee4-b4b1-0db93e0ae8e6"/>
    <ds:schemaRef ds:uri="077a789d-80fc-4492-9d77-29cf4353b1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CEE76B-C3F2-4272-8061-16DFB4F243D0}">
  <ds:schemaRefs>
    <ds:schemaRef ds:uri="http://schemas.microsoft.com/office/2006/metadata/properties"/>
    <ds:schemaRef ds:uri="http://schemas.microsoft.com/office/infopath/2007/PartnerControls"/>
    <ds:schemaRef ds:uri="7351f22a-e090-4ee4-b4b1-0db93e0ae8e6"/>
  </ds:schemaRefs>
</ds:datastoreItem>
</file>

<file path=customXml/itemProps3.xml><?xml version="1.0" encoding="utf-8"?>
<ds:datastoreItem xmlns:ds="http://schemas.openxmlformats.org/officeDocument/2006/customXml" ds:itemID="{02E41B18-1DB4-496A-AAA0-F6F6B866EB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ODBST General</Template>
  <TotalTime>119</TotalTime>
  <Pages>5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Cousins</dc:creator>
  <cp:lastModifiedBy>D Stainer</cp:lastModifiedBy>
  <cp:revision>90</cp:revision>
  <dcterms:created xsi:type="dcterms:W3CDTF">2024-09-18T08:57:00Z</dcterms:created>
  <dcterms:modified xsi:type="dcterms:W3CDTF">2024-09-18T14:26:00Z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0x010100130D3874A78F084EB5C32C75C4F571B7</vt:lpwstr>
  </property>
  <property fmtid="{D5CDD505-2E9C-101B-9397-08002B2CF9AE}" pid="3" name="Order">
    <vt:r8>500400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2023-04-25T14:38:01Z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7e295928-82d2-4b02-89ba-dc2292162065</vt:lpwstr>
  </property>
  <property fmtid="{D5CDD505-2E9C-101B-9397-08002B2CF9AE}" pid="10" name="MSIP_Label_defa4170-0d19-0005-0004-bc88714345d2_ContentBits">
    <vt:lpwstr>0</vt:lpwstr>
  </property>
</Properties>
</file>